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A11A4" w14:textId="0653DA57" w:rsidR="00500A63" w:rsidRDefault="003E213D" w:rsidP="00E82EAF">
      <w:pPr>
        <w:pStyle w:val="Heading2"/>
      </w:pPr>
      <w:r w:rsidRPr="003E213D">
        <w:t>Health Service Details:</w:t>
      </w:r>
    </w:p>
    <w:p w14:paraId="792E9121" w14:textId="5E7DA6FD" w:rsidR="00500A63" w:rsidRPr="003E213D" w:rsidRDefault="003E213D" w:rsidP="003E213D">
      <w:pPr>
        <w:rPr>
          <w:b/>
          <w:bCs/>
        </w:rPr>
      </w:pPr>
      <w:r w:rsidRPr="003E213D">
        <w:rPr>
          <w:b/>
          <w:bCs/>
        </w:rPr>
        <w:t>Name of Health Service:</w:t>
      </w:r>
    </w:p>
    <w:tbl>
      <w:tblPr>
        <w:tblStyle w:val="TableGrid"/>
        <w:tblW w:w="0" w:type="auto"/>
        <w:tblLook w:val="04A0" w:firstRow="1" w:lastRow="0" w:firstColumn="1" w:lastColumn="0" w:noHBand="0" w:noVBand="1"/>
      </w:tblPr>
      <w:tblGrid>
        <w:gridCol w:w="9628"/>
      </w:tblGrid>
      <w:tr w:rsidR="003E213D" w14:paraId="796D9643" w14:textId="77777777" w:rsidTr="00CB7BDD">
        <w:tc>
          <w:tcPr>
            <w:tcW w:w="9628" w:type="dxa"/>
            <w:tcBorders>
              <w:top w:val="nil"/>
              <w:left w:val="nil"/>
              <w:bottom w:val="nil"/>
              <w:right w:val="nil"/>
            </w:tcBorders>
            <w:shd w:val="clear" w:color="auto" w:fill="D9D9D9" w:themeFill="background1" w:themeFillShade="D9"/>
          </w:tcPr>
          <w:p w14:paraId="6E02B884" w14:textId="77777777" w:rsidR="003E213D" w:rsidRDefault="003E213D" w:rsidP="003E213D">
            <w:pPr>
              <w:rPr>
                <w:b/>
                <w:bCs/>
              </w:rPr>
            </w:pPr>
          </w:p>
        </w:tc>
      </w:tr>
    </w:tbl>
    <w:p w14:paraId="157C1B0B" w14:textId="26B502A2" w:rsidR="00500A63" w:rsidRDefault="003E213D" w:rsidP="003E213D">
      <w:pPr>
        <w:rPr>
          <w:b/>
          <w:bCs/>
        </w:rPr>
      </w:pPr>
      <w:r>
        <w:rPr>
          <w:b/>
          <w:bCs/>
        </w:rPr>
        <w:t>Requesting Officer and Position:</w:t>
      </w:r>
    </w:p>
    <w:tbl>
      <w:tblPr>
        <w:tblStyle w:val="TableGrid"/>
        <w:tblW w:w="0" w:type="auto"/>
        <w:tblLook w:val="04A0" w:firstRow="1" w:lastRow="0" w:firstColumn="1" w:lastColumn="0" w:noHBand="0" w:noVBand="1"/>
      </w:tblPr>
      <w:tblGrid>
        <w:gridCol w:w="9628"/>
      </w:tblGrid>
      <w:tr w:rsidR="003E213D" w14:paraId="2763B7C2" w14:textId="77777777" w:rsidTr="00CB7BDD">
        <w:tc>
          <w:tcPr>
            <w:tcW w:w="9628" w:type="dxa"/>
            <w:tcBorders>
              <w:top w:val="nil"/>
              <w:left w:val="nil"/>
              <w:bottom w:val="nil"/>
              <w:right w:val="nil"/>
            </w:tcBorders>
            <w:shd w:val="clear" w:color="auto" w:fill="D9D9D9" w:themeFill="background1" w:themeFillShade="D9"/>
          </w:tcPr>
          <w:p w14:paraId="22BF7E79" w14:textId="77777777" w:rsidR="003E213D" w:rsidRDefault="003E213D" w:rsidP="003E213D">
            <w:pPr>
              <w:rPr>
                <w:b/>
                <w:bCs/>
              </w:rPr>
            </w:pPr>
          </w:p>
        </w:tc>
      </w:tr>
    </w:tbl>
    <w:p w14:paraId="0932D453" w14:textId="7FB9A4EE" w:rsidR="00500A63" w:rsidRDefault="003E213D" w:rsidP="00E82EAF">
      <w:pPr>
        <w:pStyle w:val="Heading2"/>
      </w:pPr>
      <w:r>
        <w:t>Contract Details:</w:t>
      </w:r>
    </w:p>
    <w:p w14:paraId="0FF937EC" w14:textId="77F23E82" w:rsidR="003E213D" w:rsidRDefault="003E213D" w:rsidP="003E213D">
      <w:r>
        <w:t>Please provide details of the HSV Contract/s for which the on-selling is being sought.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07"/>
        <w:gridCol w:w="2407"/>
        <w:gridCol w:w="2407"/>
        <w:gridCol w:w="2407"/>
      </w:tblGrid>
      <w:tr w:rsidR="003E213D" w14:paraId="0B45225D" w14:textId="77777777" w:rsidTr="006E3E5C">
        <w:tc>
          <w:tcPr>
            <w:tcW w:w="2407" w:type="dxa"/>
            <w:shd w:val="clear" w:color="auto" w:fill="D9D9D9" w:themeFill="background1" w:themeFillShade="D9"/>
          </w:tcPr>
          <w:p w14:paraId="2F6D3ACC" w14:textId="3AB6118B" w:rsidR="003E213D" w:rsidRPr="003E213D" w:rsidRDefault="003E213D" w:rsidP="003E213D">
            <w:pPr>
              <w:rPr>
                <w:b/>
                <w:bCs/>
              </w:rPr>
            </w:pPr>
            <w:r w:rsidRPr="003E213D">
              <w:rPr>
                <w:b/>
                <w:bCs/>
              </w:rPr>
              <w:t>HSV Contract Name and Number:</w:t>
            </w:r>
          </w:p>
        </w:tc>
        <w:tc>
          <w:tcPr>
            <w:tcW w:w="2407" w:type="dxa"/>
            <w:shd w:val="clear" w:color="auto" w:fill="D9D9D9" w:themeFill="background1" w:themeFillShade="D9"/>
          </w:tcPr>
          <w:p w14:paraId="0C755DCF" w14:textId="37BF0618" w:rsidR="003E213D" w:rsidRPr="003E213D" w:rsidRDefault="003E213D" w:rsidP="003E213D">
            <w:pPr>
              <w:rPr>
                <w:b/>
                <w:bCs/>
              </w:rPr>
            </w:pPr>
            <w:r w:rsidRPr="003E213D">
              <w:rPr>
                <w:b/>
                <w:bCs/>
              </w:rPr>
              <w:t>Name, address and contact details of the buying organisation</w:t>
            </w:r>
          </w:p>
        </w:tc>
        <w:tc>
          <w:tcPr>
            <w:tcW w:w="2407" w:type="dxa"/>
            <w:shd w:val="clear" w:color="auto" w:fill="D9D9D9" w:themeFill="background1" w:themeFillShade="D9"/>
          </w:tcPr>
          <w:p w14:paraId="0D9C7C6F" w14:textId="406E3829" w:rsidR="003E213D" w:rsidRPr="003E213D" w:rsidRDefault="003E213D" w:rsidP="003E213D">
            <w:pPr>
              <w:rPr>
                <w:b/>
                <w:bCs/>
              </w:rPr>
            </w:pPr>
            <w:r w:rsidRPr="003E213D">
              <w:rPr>
                <w:b/>
                <w:bCs/>
              </w:rPr>
              <w:t>What products are going to be offered?</w:t>
            </w:r>
          </w:p>
        </w:tc>
        <w:tc>
          <w:tcPr>
            <w:tcW w:w="2407" w:type="dxa"/>
            <w:shd w:val="clear" w:color="auto" w:fill="D9D9D9" w:themeFill="background1" w:themeFillShade="D9"/>
          </w:tcPr>
          <w:p w14:paraId="475E6492" w14:textId="6C7C8F15" w:rsidR="003E213D" w:rsidRPr="003E213D" w:rsidRDefault="003E213D" w:rsidP="003E213D">
            <w:pPr>
              <w:rPr>
                <w:b/>
                <w:bCs/>
              </w:rPr>
            </w:pPr>
            <w:r w:rsidRPr="003E213D">
              <w:rPr>
                <w:b/>
                <w:bCs/>
              </w:rPr>
              <w:t>Estimated value of the products to be sold for each Collective Agreement involved</w:t>
            </w:r>
          </w:p>
        </w:tc>
      </w:tr>
      <w:tr w:rsidR="003E213D" w14:paraId="21935889" w14:textId="77777777" w:rsidTr="006E3E5C">
        <w:tc>
          <w:tcPr>
            <w:tcW w:w="2407" w:type="dxa"/>
            <w:shd w:val="clear" w:color="auto" w:fill="D9D9D9" w:themeFill="background1" w:themeFillShade="D9"/>
          </w:tcPr>
          <w:p w14:paraId="62A24937" w14:textId="77777777" w:rsidR="003E213D" w:rsidRDefault="003E213D" w:rsidP="003E213D"/>
        </w:tc>
        <w:tc>
          <w:tcPr>
            <w:tcW w:w="2407" w:type="dxa"/>
            <w:shd w:val="clear" w:color="auto" w:fill="D9D9D9" w:themeFill="background1" w:themeFillShade="D9"/>
          </w:tcPr>
          <w:p w14:paraId="06DFB34D" w14:textId="77777777" w:rsidR="003E213D" w:rsidRPr="003E213D" w:rsidRDefault="003E213D" w:rsidP="003E213D"/>
        </w:tc>
        <w:tc>
          <w:tcPr>
            <w:tcW w:w="2407" w:type="dxa"/>
            <w:shd w:val="clear" w:color="auto" w:fill="D9D9D9" w:themeFill="background1" w:themeFillShade="D9"/>
          </w:tcPr>
          <w:p w14:paraId="4EEE4F2A" w14:textId="77777777" w:rsidR="003E213D" w:rsidRPr="003E213D" w:rsidRDefault="003E213D" w:rsidP="003E213D"/>
        </w:tc>
        <w:tc>
          <w:tcPr>
            <w:tcW w:w="2407" w:type="dxa"/>
            <w:shd w:val="clear" w:color="auto" w:fill="D9D9D9" w:themeFill="background1" w:themeFillShade="D9"/>
          </w:tcPr>
          <w:p w14:paraId="275FCEF5" w14:textId="77777777" w:rsidR="003E213D" w:rsidRPr="003E213D" w:rsidRDefault="003E213D" w:rsidP="003E213D"/>
        </w:tc>
      </w:tr>
      <w:tr w:rsidR="003E213D" w14:paraId="6E07D74E" w14:textId="77777777" w:rsidTr="006E3E5C">
        <w:tc>
          <w:tcPr>
            <w:tcW w:w="2407" w:type="dxa"/>
            <w:shd w:val="clear" w:color="auto" w:fill="D9D9D9" w:themeFill="background1" w:themeFillShade="D9"/>
          </w:tcPr>
          <w:p w14:paraId="6CDCDFD7" w14:textId="77777777" w:rsidR="003E213D" w:rsidRDefault="003E213D" w:rsidP="003E213D"/>
        </w:tc>
        <w:tc>
          <w:tcPr>
            <w:tcW w:w="2407" w:type="dxa"/>
            <w:shd w:val="clear" w:color="auto" w:fill="D9D9D9" w:themeFill="background1" w:themeFillShade="D9"/>
          </w:tcPr>
          <w:p w14:paraId="708435E9" w14:textId="77777777" w:rsidR="003E213D" w:rsidRPr="003E213D" w:rsidRDefault="003E213D" w:rsidP="003E213D"/>
        </w:tc>
        <w:tc>
          <w:tcPr>
            <w:tcW w:w="2407" w:type="dxa"/>
            <w:shd w:val="clear" w:color="auto" w:fill="D9D9D9" w:themeFill="background1" w:themeFillShade="D9"/>
          </w:tcPr>
          <w:p w14:paraId="1B1520C3" w14:textId="77777777" w:rsidR="003E213D" w:rsidRPr="003E213D" w:rsidRDefault="003E213D" w:rsidP="003E213D"/>
        </w:tc>
        <w:tc>
          <w:tcPr>
            <w:tcW w:w="2407" w:type="dxa"/>
            <w:shd w:val="clear" w:color="auto" w:fill="D9D9D9" w:themeFill="background1" w:themeFillShade="D9"/>
          </w:tcPr>
          <w:p w14:paraId="149688B9" w14:textId="77777777" w:rsidR="003E213D" w:rsidRPr="003E213D" w:rsidRDefault="003E213D" w:rsidP="003E213D"/>
        </w:tc>
      </w:tr>
      <w:tr w:rsidR="003E213D" w14:paraId="5E1AB7B0" w14:textId="77777777" w:rsidTr="006E3E5C">
        <w:tc>
          <w:tcPr>
            <w:tcW w:w="2407" w:type="dxa"/>
            <w:shd w:val="clear" w:color="auto" w:fill="D9D9D9" w:themeFill="background1" w:themeFillShade="D9"/>
          </w:tcPr>
          <w:p w14:paraId="6205D4F1" w14:textId="77777777" w:rsidR="003E213D" w:rsidRDefault="003E213D" w:rsidP="003E213D"/>
        </w:tc>
        <w:tc>
          <w:tcPr>
            <w:tcW w:w="2407" w:type="dxa"/>
            <w:shd w:val="clear" w:color="auto" w:fill="D9D9D9" w:themeFill="background1" w:themeFillShade="D9"/>
          </w:tcPr>
          <w:p w14:paraId="14C71A1D" w14:textId="77777777" w:rsidR="003E213D" w:rsidRPr="003E213D" w:rsidRDefault="003E213D" w:rsidP="003E213D"/>
        </w:tc>
        <w:tc>
          <w:tcPr>
            <w:tcW w:w="2407" w:type="dxa"/>
            <w:shd w:val="clear" w:color="auto" w:fill="D9D9D9" w:themeFill="background1" w:themeFillShade="D9"/>
          </w:tcPr>
          <w:p w14:paraId="354187FA" w14:textId="77777777" w:rsidR="003E213D" w:rsidRPr="003E213D" w:rsidRDefault="003E213D" w:rsidP="003E213D"/>
        </w:tc>
        <w:tc>
          <w:tcPr>
            <w:tcW w:w="2407" w:type="dxa"/>
            <w:shd w:val="clear" w:color="auto" w:fill="D9D9D9" w:themeFill="background1" w:themeFillShade="D9"/>
          </w:tcPr>
          <w:p w14:paraId="2E0A5990" w14:textId="77777777" w:rsidR="003E213D" w:rsidRPr="003E213D" w:rsidRDefault="003E213D" w:rsidP="003E213D"/>
        </w:tc>
      </w:tr>
      <w:tr w:rsidR="003E213D" w14:paraId="4E04D4E3" w14:textId="77777777" w:rsidTr="006E3E5C">
        <w:tc>
          <w:tcPr>
            <w:tcW w:w="2407" w:type="dxa"/>
            <w:shd w:val="clear" w:color="auto" w:fill="D9D9D9" w:themeFill="background1" w:themeFillShade="D9"/>
          </w:tcPr>
          <w:p w14:paraId="69DA274B" w14:textId="77777777" w:rsidR="003E213D" w:rsidRDefault="003E213D" w:rsidP="003E213D"/>
        </w:tc>
        <w:tc>
          <w:tcPr>
            <w:tcW w:w="2407" w:type="dxa"/>
            <w:shd w:val="clear" w:color="auto" w:fill="D9D9D9" w:themeFill="background1" w:themeFillShade="D9"/>
          </w:tcPr>
          <w:p w14:paraId="7122594F" w14:textId="77777777" w:rsidR="003E213D" w:rsidRPr="003E213D" w:rsidRDefault="003E213D" w:rsidP="003E213D"/>
        </w:tc>
        <w:tc>
          <w:tcPr>
            <w:tcW w:w="2407" w:type="dxa"/>
            <w:shd w:val="clear" w:color="auto" w:fill="D9D9D9" w:themeFill="background1" w:themeFillShade="D9"/>
          </w:tcPr>
          <w:p w14:paraId="4DC92F93" w14:textId="77777777" w:rsidR="003E213D" w:rsidRPr="003E213D" w:rsidRDefault="003E213D" w:rsidP="003E213D"/>
        </w:tc>
        <w:tc>
          <w:tcPr>
            <w:tcW w:w="2407" w:type="dxa"/>
            <w:shd w:val="clear" w:color="auto" w:fill="D9D9D9" w:themeFill="background1" w:themeFillShade="D9"/>
          </w:tcPr>
          <w:p w14:paraId="3A32E841" w14:textId="77777777" w:rsidR="003E213D" w:rsidRPr="003E213D" w:rsidRDefault="003E213D" w:rsidP="003E213D"/>
        </w:tc>
      </w:tr>
    </w:tbl>
    <w:p w14:paraId="2534FE1A" w14:textId="4B17E64B" w:rsidR="003E213D" w:rsidRDefault="003E213D" w:rsidP="00E82EAF">
      <w:pPr>
        <w:pStyle w:val="Heading2"/>
      </w:pPr>
      <w:r>
        <w:t>On-selling Details:</w:t>
      </w:r>
    </w:p>
    <w:p w14:paraId="6EEA9F77" w14:textId="56225D79" w:rsidR="003E213D" w:rsidRDefault="003E213D" w:rsidP="003E213D">
      <w:r>
        <w:t>Please provide details of entity for which the application is sought.</w:t>
      </w:r>
    </w:p>
    <w:p w14:paraId="7F68CE3C" w14:textId="429377D8" w:rsidR="003E213D" w:rsidRPr="003E213D" w:rsidRDefault="003E213D" w:rsidP="003E213D">
      <w:pPr>
        <w:rPr>
          <w:b/>
          <w:bCs/>
        </w:rPr>
      </w:pPr>
      <w:r w:rsidRPr="003E213D">
        <w:rPr>
          <w:b/>
          <w:bCs/>
        </w:rPr>
        <w:t>Legal Name:</w:t>
      </w:r>
    </w:p>
    <w:tbl>
      <w:tblPr>
        <w:tblStyle w:val="TableGrid"/>
        <w:tblW w:w="0" w:type="auto"/>
        <w:tblLook w:val="04A0" w:firstRow="1" w:lastRow="0" w:firstColumn="1" w:lastColumn="0" w:noHBand="0" w:noVBand="1"/>
      </w:tblPr>
      <w:tblGrid>
        <w:gridCol w:w="9628"/>
      </w:tblGrid>
      <w:tr w:rsidR="003E213D" w14:paraId="44D532AF" w14:textId="77777777" w:rsidTr="00CB7BDD">
        <w:tc>
          <w:tcPr>
            <w:tcW w:w="9628" w:type="dxa"/>
            <w:tcBorders>
              <w:top w:val="nil"/>
              <w:left w:val="nil"/>
              <w:bottom w:val="nil"/>
              <w:right w:val="nil"/>
            </w:tcBorders>
            <w:shd w:val="clear" w:color="auto" w:fill="D9D9D9" w:themeFill="background1" w:themeFillShade="D9"/>
          </w:tcPr>
          <w:p w14:paraId="639E23ED" w14:textId="77777777" w:rsidR="003E213D" w:rsidRDefault="003E213D" w:rsidP="003E213D"/>
        </w:tc>
      </w:tr>
    </w:tbl>
    <w:p w14:paraId="2E6964C6" w14:textId="41E6BAFD" w:rsidR="003E213D" w:rsidRPr="003E213D" w:rsidRDefault="003E213D" w:rsidP="003E213D">
      <w:pPr>
        <w:rPr>
          <w:b/>
          <w:bCs/>
        </w:rPr>
      </w:pPr>
      <w:r w:rsidRPr="003E213D">
        <w:rPr>
          <w:b/>
          <w:bCs/>
        </w:rPr>
        <w:t>Address:</w:t>
      </w:r>
    </w:p>
    <w:tbl>
      <w:tblPr>
        <w:tblStyle w:val="TableGrid"/>
        <w:tblW w:w="0" w:type="auto"/>
        <w:tblLook w:val="04A0" w:firstRow="1" w:lastRow="0" w:firstColumn="1" w:lastColumn="0" w:noHBand="0" w:noVBand="1"/>
      </w:tblPr>
      <w:tblGrid>
        <w:gridCol w:w="9628"/>
      </w:tblGrid>
      <w:tr w:rsidR="003E213D" w14:paraId="68BFB49F" w14:textId="77777777" w:rsidTr="00CB7BDD">
        <w:tc>
          <w:tcPr>
            <w:tcW w:w="9628" w:type="dxa"/>
            <w:tcBorders>
              <w:top w:val="nil"/>
              <w:left w:val="nil"/>
              <w:bottom w:val="nil"/>
              <w:right w:val="nil"/>
            </w:tcBorders>
            <w:shd w:val="clear" w:color="auto" w:fill="D9D9D9" w:themeFill="background1" w:themeFillShade="D9"/>
          </w:tcPr>
          <w:p w14:paraId="3347E8EE" w14:textId="77777777" w:rsidR="003E213D" w:rsidRDefault="003E213D" w:rsidP="003E213D"/>
        </w:tc>
      </w:tr>
    </w:tbl>
    <w:p w14:paraId="4BA0554D" w14:textId="10820F3C" w:rsidR="003E213D" w:rsidRPr="003E213D" w:rsidRDefault="003E213D" w:rsidP="003E213D">
      <w:pPr>
        <w:rPr>
          <w:b/>
          <w:bCs/>
        </w:rPr>
      </w:pPr>
      <w:r w:rsidRPr="003E213D">
        <w:rPr>
          <w:b/>
          <w:bCs/>
        </w:rPr>
        <w:t>Primary Contract Name and Position:</w:t>
      </w:r>
    </w:p>
    <w:tbl>
      <w:tblPr>
        <w:tblStyle w:val="TableGrid"/>
        <w:tblW w:w="0" w:type="auto"/>
        <w:tblLook w:val="04A0" w:firstRow="1" w:lastRow="0" w:firstColumn="1" w:lastColumn="0" w:noHBand="0" w:noVBand="1"/>
      </w:tblPr>
      <w:tblGrid>
        <w:gridCol w:w="9628"/>
      </w:tblGrid>
      <w:tr w:rsidR="003E213D" w14:paraId="7E6C8D4D" w14:textId="77777777" w:rsidTr="00CB7BDD">
        <w:tc>
          <w:tcPr>
            <w:tcW w:w="9628" w:type="dxa"/>
            <w:tcBorders>
              <w:top w:val="nil"/>
              <w:left w:val="nil"/>
              <w:bottom w:val="nil"/>
              <w:right w:val="nil"/>
            </w:tcBorders>
            <w:shd w:val="clear" w:color="auto" w:fill="D9D9D9" w:themeFill="background1" w:themeFillShade="D9"/>
          </w:tcPr>
          <w:p w14:paraId="23DD5E04" w14:textId="77777777" w:rsidR="003E213D" w:rsidRDefault="003E213D" w:rsidP="003E213D"/>
        </w:tc>
      </w:tr>
    </w:tbl>
    <w:p w14:paraId="688F2C10" w14:textId="6F2327B3" w:rsidR="003E213D" w:rsidRPr="003E213D" w:rsidRDefault="003E213D" w:rsidP="003E213D">
      <w:pPr>
        <w:rPr>
          <w:b/>
          <w:bCs/>
        </w:rPr>
      </w:pPr>
      <w:r w:rsidRPr="003E213D">
        <w:rPr>
          <w:b/>
          <w:bCs/>
        </w:rPr>
        <w:t>Primary Contact Details (Phone, Email):</w:t>
      </w:r>
    </w:p>
    <w:tbl>
      <w:tblPr>
        <w:tblStyle w:val="TableGrid"/>
        <w:tblW w:w="0" w:type="auto"/>
        <w:tblLook w:val="04A0" w:firstRow="1" w:lastRow="0" w:firstColumn="1" w:lastColumn="0" w:noHBand="0" w:noVBand="1"/>
      </w:tblPr>
      <w:tblGrid>
        <w:gridCol w:w="9628"/>
      </w:tblGrid>
      <w:tr w:rsidR="003E213D" w14:paraId="128F1196" w14:textId="77777777" w:rsidTr="00CB7BDD">
        <w:tc>
          <w:tcPr>
            <w:tcW w:w="9628" w:type="dxa"/>
            <w:tcBorders>
              <w:top w:val="nil"/>
              <w:left w:val="nil"/>
              <w:bottom w:val="nil"/>
              <w:right w:val="nil"/>
            </w:tcBorders>
            <w:shd w:val="clear" w:color="auto" w:fill="D9D9D9" w:themeFill="background1" w:themeFillShade="D9"/>
          </w:tcPr>
          <w:p w14:paraId="65E4B8B6" w14:textId="77777777" w:rsidR="003E213D" w:rsidRDefault="003E213D" w:rsidP="003E213D"/>
        </w:tc>
      </w:tr>
    </w:tbl>
    <w:p w14:paraId="32B6FD8E" w14:textId="6B65EF60" w:rsidR="003E213D" w:rsidRDefault="00275C39" w:rsidP="003E213D">
      <w:pPr>
        <w:rPr>
          <w:b/>
          <w:bCs/>
        </w:rPr>
      </w:pPr>
      <w:r w:rsidRPr="00275C39">
        <w:rPr>
          <w:b/>
          <w:bCs/>
        </w:rPr>
        <w:t>Delivery Address:</w:t>
      </w:r>
    </w:p>
    <w:tbl>
      <w:tblPr>
        <w:tblStyle w:val="TableGrid"/>
        <w:tblW w:w="0" w:type="auto"/>
        <w:tblLook w:val="04A0" w:firstRow="1" w:lastRow="0" w:firstColumn="1" w:lastColumn="0" w:noHBand="0" w:noVBand="1"/>
      </w:tblPr>
      <w:tblGrid>
        <w:gridCol w:w="9628"/>
      </w:tblGrid>
      <w:tr w:rsidR="00275C39" w14:paraId="3C35E957" w14:textId="77777777" w:rsidTr="00CB7BDD">
        <w:tc>
          <w:tcPr>
            <w:tcW w:w="9628" w:type="dxa"/>
            <w:tcBorders>
              <w:top w:val="nil"/>
              <w:left w:val="nil"/>
              <w:bottom w:val="nil"/>
              <w:right w:val="nil"/>
            </w:tcBorders>
            <w:shd w:val="clear" w:color="auto" w:fill="D9D9D9" w:themeFill="background1" w:themeFillShade="D9"/>
          </w:tcPr>
          <w:p w14:paraId="14528145" w14:textId="77777777" w:rsidR="00275C39" w:rsidRDefault="00275C39" w:rsidP="003E213D">
            <w:pPr>
              <w:rPr>
                <w:b/>
                <w:bCs/>
              </w:rPr>
            </w:pPr>
          </w:p>
        </w:tc>
      </w:tr>
    </w:tbl>
    <w:p w14:paraId="409D2F7C" w14:textId="1769E6DB" w:rsidR="00275C39" w:rsidRPr="00275C39" w:rsidRDefault="00275C39" w:rsidP="00E82EAF">
      <w:pPr>
        <w:pStyle w:val="Heading2"/>
      </w:pPr>
      <w:r>
        <w:lastRenderedPageBreak/>
        <w:t>Details of On-selling</w:t>
      </w:r>
    </w:p>
    <w:p w14:paraId="6461754B" w14:textId="17E935DF" w:rsidR="00500A63" w:rsidRDefault="00275C39" w:rsidP="00275C39">
      <w:r w:rsidRPr="00275C39">
        <w:t>Please detail what on-selling will be taking place, specifying the product(s) and/or service(s).</w:t>
      </w:r>
    </w:p>
    <w:tbl>
      <w:tblPr>
        <w:tblStyle w:val="TableGrid"/>
        <w:tblW w:w="0" w:type="auto"/>
        <w:tblLook w:val="04A0" w:firstRow="1" w:lastRow="0" w:firstColumn="1" w:lastColumn="0" w:noHBand="0" w:noVBand="1"/>
      </w:tblPr>
      <w:tblGrid>
        <w:gridCol w:w="9628"/>
      </w:tblGrid>
      <w:tr w:rsidR="00275C39" w14:paraId="145DE65D" w14:textId="77777777" w:rsidTr="00CB7BDD">
        <w:tc>
          <w:tcPr>
            <w:tcW w:w="9628" w:type="dxa"/>
            <w:tcBorders>
              <w:top w:val="nil"/>
              <w:left w:val="nil"/>
              <w:bottom w:val="nil"/>
              <w:right w:val="nil"/>
            </w:tcBorders>
            <w:shd w:val="clear" w:color="auto" w:fill="D9D9D9" w:themeFill="background1" w:themeFillShade="D9"/>
          </w:tcPr>
          <w:p w14:paraId="175EFEF9" w14:textId="77777777" w:rsidR="00275C39" w:rsidRDefault="00275C39" w:rsidP="00275C39">
            <w:pPr>
              <w:pStyle w:val="ListParagraph"/>
              <w:numPr>
                <w:ilvl w:val="0"/>
                <w:numId w:val="46"/>
              </w:numPr>
              <w:rPr>
                <w:i/>
                <w:iCs/>
              </w:rPr>
            </w:pPr>
            <w:r w:rsidRPr="00275C39">
              <w:rPr>
                <w:i/>
                <w:iCs/>
              </w:rPr>
              <w:t>What is the reasoning for the on-selling</w:t>
            </w:r>
          </w:p>
          <w:p w14:paraId="4FA7FFAB" w14:textId="77777777" w:rsidR="00275C39" w:rsidRDefault="00275C39" w:rsidP="00275C39">
            <w:pPr>
              <w:pStyle w:val="ListParagraph"/>
              <w:numPr>
                <w:ilvl w:val="0"/>
                <w:numId w:val="46"/>
              </w:numPr>
              <w:rPr>
                <w:i/>
                <w:iCs/>
              </w:rPr>
            </w:pPr>
            <w:r w:rsidRPr="00275C39">
              <w:rPr>
                <w:i/>
                <w:iCs/>
              </w:rPr>
              <w:t>What are the impacts on the health service/hospital?</w:t>
            </w:r>
          </w:p>
          <w:p w14:paraId="1343353B" w14:textId="772B3548" w:rsidR="00275C39" w:rsidRPr="00275C39" w:rsidRDefault="00275C39" w:rsidP="00275C39">
            <w:pPr>
              <w:pStyle w:val="ListParagraph"/>
              <w:numPr>
                <w:ilvl w:val="0"/>
                <w:numId w:val="46"/>
              </w:numPr>
              <w:rPr>
                <w:i/>
                <w:iCs/>
              </w:rPr>
            </w:pPr>
            <w:r w:rsidRPr="00275C39">
              <w:rPr>
                <w:i/>
                <w:iCs/>
              </w:rPr>
              <w:t>What are the benefits from this exemption for both the health service/hospital in question and also any other related health services?</w:t>
            </w:r>
          </w:p>
        </w:tc>
      </w:tr>
    </w:tbl>
    <w:p w14:paraId="68C4719E" w14:textId="1E01995B" w:rsidR="00500A63" w:rsidRDefault="00275C39" w:rsidP="00275C39">
      <w:r w:rsidRPr="00275C39">
        <w:t>Please specify the duration of on-selling that you are seeking:</w:t>
      </w:r>
    </w:p>
    <w:tbl>
      <w:tblPr>
        <w:tblStyle w:val="TableGrid"/>
        <w:tblW w:w="0" w:type="auto"/>
        <w:tblLook w:val="04A0" w:firstRow="1" w:lastRow="0" w:firstColumn="1" w:lastColumn="0" w:noHBand="0" w:noVBand="1"/>
      </w:tblPr>
      <w:tblGrid>
        <w:gridCol w:w="9628"/>
      </w:tblGrid>
      <w:tr w:rsidR="00CB7BDD" w14:paraId="6B94D004" w14:textId="77777777" w:rsidTr="00CB7BDD">
        <w:tc>
          <w:tcPr>
            <w:tcW w:w="9628" w:type="dxa"/>
            <w:tcBorders>
              <w:top w:val="nil"/>
              <w:left w:val="nil"/>
              <w:bottom w:val="nil"/>
              <w:right w:val="nil"/>
            </w:tcBorders>
          </w:tcPr>
          <w:p w14:paraId="46FD1979" w14:textId="77777777" w:rsidR="00CB7BDD" w:rsidRDefault="0099222D" w:rsidP="00CB7BDD">
            <w:sdt>
              <w:sdtPr>
                <w:id w:val="-1716646522"/>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Less than 12 months</w:t>
            </w:r>
          </w:p>
          <w:p w14:paraId="76C6FFB6" w14:textId="77777777" w:rsidR="00CB7BDD" w:rsidRDefault="0099222D" w:rsidP="00CB7BDD">
            <w:sdt>
              <w:sdtPr>
                <w:id w:val="-1141420929"/>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12 months to 3 years</w:t>
            </w:r>
          </w:p>
          <w:p w14:paraId="2815E8E8" w14:textId="45681CE5" w:rsidR="00CB7BDD" w:rsidRDefault="0099222D" w:rsidP="00275C39">
            <w:sdt>
              <w:sdtPr>
                <w:id w:val="2007939686"/>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On-going until otherwise advised</w:t>
            </w:r>
          </w:p>
        </w:tc>
      </w:tr>
    </w:tbl>
    <w:p w14:paraId="3E64FD5E" w14:textId="104169A7" w:rsidR="00CB7BDD" w:rsidRDefault="00CB7BDD" w:rsidP="00E82EAF">
      <w:pPr>
        <w:pStyle w:val="Heading2"/>
      </w:pPr>
      <w:r>
        <w:t>Confidentiality Agreement</w:t>
      </w:r>
    </w:p>
    <w:p w14:paraId="2D4FEB33" w14:textId="77777777" w:rsidR="0099222D" w:rsidRDefault="0099222D" w:rsidP="0099222D">
      <w:r w:rsidRPr="002348A1">
        <w:t>By putting forward the request to on-sell goods or services from a H</w:t>
      </w:r>
      <w:r>
        <w:t>S</w:t>
      </w:r>
      <w:r w:rsidRPr="002348A1">
        <w:t>V Collective Agreement we confirm to establish a confidentiality agreement with the purchasing entity to protect the H</w:t>
      </w:r>
      <w:r>
        <w:t>S</w:t>
      </w:r>
      <w:r w:rsidRPr="002348A1">
        <w:t>V suppliers’ rights.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7BDD" w14:paraId="14060740" w14:textId="77777777" w:rsidTr="00CB7BDD">
        <w:tc>
          <w:tcPr>
            <w:tcW w:w="4814" w:type="dxa"/>
          </w:tcPr>
          <w:p w14:paraId="623B988E" w14:textId="065466A8" w:rsidR="00CB7BDD" w:rsidRDefault="0099222D" w:rsidP="00CB7BDD">
            <w:sdt>
              <w:sdtPr>
                <w:id w:val="-1935586394"/>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Agree</w:t>
            </w:r>
          </w:p>
        </w:tc>
        <w:tc>
          <w:tcPr>
            <w:tcW w:w="4814" w:type="dxa"/>
          </w:tcPr>
          <w:p w14:paraId="23587826" w14:textId="47312E1D" w:rsidR="00CB7BDD" w:rsidRDefault="0099222D" w:rsidP="00CB7BDD">
            <w:sdt>
              <w:sdtPr>
                <w:id w:val="-2108571297"/>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Do not agree</w:t>
            </w:r>
          </w:p>
        </w:tc>
      </w:tr>
    </w:tbl>
    <w:p w14:paraId="3B14601B" w14:textId="125D1F7D" w:rsidR="00CB7BDD" w:rsidRDefault="00CB7BDD" w:rsidP="00E82EAF">
      <w:pPr>
        <w:pStyle w:val="Heading2"/>
      </w:pPr>
      <w:r>
        <w:t>Additional Supporting Information</w:t>
      </w:r>
    </w:p>
    <w:p w14:paraId="198DC9A4" w14:textId="0509D0AA" w:rsidR="00CB7BDD" w:rsidRDefault="00CB7BDD" w:rsidP="00CB7BDD">
      <w:r>
        <w:t>Health</w:t>
      </w:r>
      <w:r w:rsidRPr="00CB7BDD">
        <w:t xml:space="preserve"> services requesting approval from H</w:t>
      </w:r>
      <w:r>
        <w:t>S</w:t>
      </w:r>
      <w:r w:rsidRPr="00CB7BDD">
        <w:t>V to on-sell H</w:t>
      </w:r>
      <w:r>
        <w:t>S</w:t>
      </w:r>
      <w:r w:rsidRPr="00CB7BDD">
        <w:t>V contracted products and services to other health services or related services must provide H</w:t>
      </w:r>
      <w:r>
        <w:t>S</w:t>
      </w:r>
      <w:r w:rsidRPr="00CB7BDD">
        <w:t>V with a copy of the draft confidentiality agreement between the health service and the buyer with adequate inclusions to protect the confidentiality of H</w:t>
      </w:r>
      <w:r>
        <w:t>S</w:t>
      </w:r>
      <w:r w:rsidRPr="00CB7BDD">
        <w:t>V contract information.</w:t>
      </w:r>
    </w:p>
    <w:p w14:paraId="6496C8EC" w14:textId="7627853C" w:rsidR="00CB7BDD" w:rsidRDefault="00CB7BDD" w:rsidP="00E82EAF">
      <w:pPr>
        <w:pStyle w:val="Heading2"/>
      </w:pPr>
      <w:r>
        <w:t>Financial Impact</w:t>
      </w:r>
    </w:p>
    <w:p w14:paraId="652F4CC0" w14:textId="56A41026" w:rsidR="00CB7BDD" w:rsidRDefault="00CB7BDD" w:rsidP="00CB7BDD">
      <w:r w:rsidRPr="00CB7BDD">
        <w:t>Will the on-selling of the goods and/or services be charged at a margin to the receiving entity?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7BDD" w14:paraId="73784AE7" w14:textId="77777777" w:rsidTr="006517DE">
        <w:tc>
          <w:tcPr>
            <w:tcW w:w="4814" w:type="dxa"/>
          </w:tcPr>
          <w:p w14:paraId="18AB613D" w14:textId="77171A35" w:rsidR="00CB7BDD" w:rsidRDefault="0099222D" w:rsidP="006517DE">
            <w:sdt>
              <w:sdtPr>
                <w:id w:val="-1090853889"/>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Yes</w:t>
            </w:r>
          </w:p>
        </w:tc>
        <w:tc>
          <w:tcPr>
            <w:tcW w:w="4814" w:type="dxa"/>
          </w:tcPr>
          <w:p w14:paraId="01BE0FFF" w14:textId="44FD1A44" w:rsidR="00CB7BDD" w:rsidRDefault="0099222D" w:rsidP="006517DE">
            <w:sdt>
              <w:sdtPr>
                <w:id w:val="698519075"/>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No</w:t>
            </w:r>
          </w:p>
        </w:tc>
      </w:tr>
    </w:tbl>
    <w:p w14:paraId="6F0C5439" w14:textId="1D844CA5" w:rsidR="00CB7BDD" w:rsidRDefault="00CB7BDD" w:rsidP="00CB7BDD">
      <w:r w:rsidRPr="00CB7BDD">
        <w:t>If yes, please provide details of what margin is to be applied:</w:t>
      </w:r>
    </w:p>
    <w:p w14:paraId="777D1F38" w14:textId="5ED5D6FD" w:rsidR="00CB7BDD" w:rsidRDefault="00CB7BDD" w:rsidP="00CB7BDD">
      <w:pPr>
        <w:rPr>
          <w:b/>
          <w:bCs/>
        </w:rPr>
      </w:pPr>
      <w:r w:rsidRPr="00CB7BDD">
        <w:rPr>
          <w:b/>
          <w:bCs/>
        </w:rPr>
        <w:t xml:space="preserve">List of </w:t>
      </w:r>
      <w:r w:rsidR="00061AB3" w:rsidRPr="00CB7BDD">
        <w:rPr>
          <w:b/>
          <w:bCs/>
        </w:rPr>
        <w:t>margins</w:t>
      </w:r>
      <w:r w:rsidRPr="00CB7BDD">
        <w:rPr>
          <w:b/>
          <w:bCs/>
        </w:rPr>
        <w:t xml:space="preserve"> to be applied:</w:t>
      </w:r>
    </w:p>
    <w:tbl>
      <w:tblPr>
        <w:tblStyle w:val="TableGrid"/>
        <w:tblW w:w="0" w:type="auto"/>
        <w:tblLook w:val="04A0" w:firstRow="1" w:lastRow="0" w:firstColumn="1" w:lastColumn="0" w:noHBand="0" w:noVBand="1"/>
      </w:tblPr>
      <w:tblGrid>
        <w:gridCol w:w="9628"/>
      </w:tblGrid>
      <w:tr w:rsidR="00CB7BDD" w14:paraId="439B86E0" w14:textId="77777777" w:rsidTr="00CB7BDD">
        <w:tc>
          <w:tcPr>
            <w:tcW w:w="9628" w:type="dxa"/>
            <w:tcBorders>
              <w:top w:val="nil"/>
              <w:left w:val="nil"/>
              <w:bottom w:val="nil"/>
              <w:right w:val="nil"/>
            </w:tcBorders>
            <w:shd w:val="clear" w:color="auto" w:fill="D9D9D9" w:themeFill="background1" w:themeFillShade="D9"/>
          </w:tcPr>
          <w:p w14:paraId="33545AFD" w14:textId="77777777" w:rsidR="00CB7BDD" w:rsidRDefault="00CB7BDD" w:rsidP="00CB7BDD">
            <w:pPr>
              <w:rPr>
                <w:b/>
                <w:bCs/>
              </w:rPr>
            </w:pPr>
          </w:p>
          <w:p w14:paraId="2B785D2E" w14:textId="6A0DED45" w:rsidR="00CB7BDD" w:rsidRDefault="00CB7BDD" w:rsidP="00CB7BDD">
            <w:pPr>
              <w:rPr>
                <w:b/>
                <w:bCs/>
              </w:rPr>
            </w:pPr>
          </w:p>
        </w:tc>
      </w:tr>
    </w:tbl>
    <w:p w14:paraId="7AEE5CAC" w14:textId="6E42A6A1" w:rsidR="00CB7BDD" w:rsidRDefault="00CB7BDD" w:rsidP="00E82EAF">
      <w:pPr>
        <w:pStyle w:val="Heading2"/>
      </w:pPr>
      <w:r>
        <w:t>Conflict of Interest</w:t>
      </w:r>
    </w:p>
    <w:p w14:paraId="286780F3" w14:textId="21159D0B" w:rsidR="00CB7BDD" w:rsidRDefault="00CB7BDD" w:rsidP="00CB7BDD">
      <w:r>
        <w:t>A Conflict of Interest (CoI) exists when it is likely that a person influencing the decision to on sell to a local business instead of from the HSV contract has an actual, perceived or potential opportunity to favour their own interest or the interest of a third party. A declared CoI does not mean that the application will be rejected. However, a CoI Management Plan must be attached with the application for HSV to review on a case by case basis.</w:t>
      </w:r>
    </w:p>
    <w:p w14:paraId="25CAC22C" w14:textId="77777777" w:rsidR="00CB7BDD" w:rsidRDefault="00CB7BDD" w:rsidP="00CB7BDD"/>
    <w:p w14:paraId="0F2CC3C7" w14:textId="55366817" w:rsidR="00CB7BDD" w:rsidRDefault="00CB7BDD" w:rsidP="00CB7BDD">
      <w:r>
        <w:lastRenderedPageBreak/>
        <w:t>Have you assessed if there is any Conflict of Interest within your health services with regards to this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CB7BDD" w14:paraId="3D37211F" w14:textId="77777777" w:rsidTr="00CB7BDD">
        <w:tc>
          <w:tcPr>
            <w:tcW w:w="3209" w:type="dxa"/>
          </w:tcPr>
          <w:p w14:paraId="4A35882F" w14:textId="50C7D0B7" w:rsidR="00CB7BDD" w:rsidRDefault="0099222D" w:rsidP="00CB7BDD">
            <w:sdt>
              <w:sdtPr>
                <w:id w:val="-1005136018"/>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Yes – Actual Col</w:t>
            </w:r>
          </w:p>
        </w:tc>
        <w:tc>
          <w:tcPr>
            <w:tcW w:w="3209" w:type="dxa"/>
          </w:tcPr>
          <w:p w14:paraId="02B654C9" w14:textId="221D0252" w:rsidR="00CB7BDD" w:rsidRDefault="0099222D" w:rsidP="00CB7BDD">
            <w:sdt>
              <w:sdtPr>
                <w:id w:val="1752389636"/>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Yes – Potential CoI</w:t>
            </w:r>
          </w:p>
        </w:tc>
        <w:tc>
          <w:tcPr>
            <w:tcW w:w="3210" w:type="dxa"/>
          </w:tcPr>
          <w:p w14:paraId="27DF511A" w14:textId="51903890" w:rsidR="00CB7BDD" w:rsidRDefault="0099222D" w:rsidP="00CB7BDD">
            <w:sdt>
              <w:sdtPr>
                <w:id w:val="583274529"/>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Yes – Perceived CoI</w:t>
            </w:r>
          </w:p>
        </w:tc>
      </w:tr>
      <w:tr w:rsidR="00CB7BDD" w14:paraId="3550B5ED" w14:textId="77777777" w:rsidTr="00CB7BDD">
        <w:tc>
          <w:tcPr>
            <w:tcW w:w="3209" w:type="dxa"/>
          </w:tcPr>
          <w:p w14:paraId="3599D9F3" w14:textId="66A92CC9" w:rsidR="00CB7BDD" w:rsidRDefault="0099222D" w:rsidP="00CB7BDD">
            <w:pPr>
              <w:rPr>
                <w:rFonts w:ascii="MS Gothic" w:eastAsia="MS Gothic" w:hAnsi="MS Gothic"/>
              </w:rPr>
            </w:pPr>
            <w:sdt>
              <w:sdtPr>
                <w:id w:val="-390116773"/>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No Col Exists</w:t>
            </w:r>
          </w:p>
        </w:tc>
        <w:tc>
          <w:tcPr>
            <w:tcW w:w="3209" w:type="dxa"/>
          </w:tcPr>
          <w:p w14:paraId="6A4B11EC" w14:textId="07128189" w:rsidR="00CB7BDD" w:rsidRDefault="0099222D" w:rsidP="00CB7BDD">
            <w:pPr>
              <w:rPr>
                <w:rFonts w:ascii="MS Gothic" w:eastAsia="MS Gothic" w:hAnsi="MS Gothic"/>
              </w:rPr>
            </w:pPr>
            <w:sdt>
              <w:sdtPr>
                <w:id w:val="-1128085379"/>
                <w14:checkbox>
                  <w14:checked w14:val="0"/>
                  <w14:checkedState w14:val="2612" w14:font="MS Gothic"/>
                  <w14:uncheckedState w14:val="2610" w14:font="MS Gothic"/>
                </w14:checkbox>
              </w:sdtPr>
              <w:sdtEndPr/>
              <w:sdtContent>
                <w:r w:rsidR="00CB7BDD">
                  <w:rPr>
                    <w:rFonts w:ascii="MS Gothic" w:eastAsia="MS Gothic" w:hAnsi="MS Gothic" w:hint="eastAsia"/>
                  </w:rPr>
                  <w:t>☐</w:t>
                </w:r>
              </w:sdtContent>
            </w:sdt>
            <w:r w:rsidR="00CB7BDD">
              <w:t xml:space="preserve"> Not Assessed</w:t>
            </w:r>
          </w:p>
        </w:tc>
        <w:tc>
          <w:tcPr>
            <w:tcW w:w="3210" w:type="dxa"/>
          </w:tcPr>
          <w:p w14:paraId="5CFB71FC" w14:textId="77777777" w:rsidR="00CB7BDD" w:rsidRDefault="00CB7BDD" w:rsidP="00CB7BDD">
            <w:pPr>
              <w:rPr>
                <w:rFonts w:ascii="MS Gothic" w:eastAsia="MS Gothic" w:hAnsi="MS Gothic"/>
              </w:rPr>
            </w:pPr>
          </w:p>
        </w:tc>
      </w:tr>
    </w:tbl>
    <w:p w14:paraId="234423EE" w14:textId="749AC387" w:rsidR="00CB7BDD" w:rsidRDefault="00CB7BDD" w:rsidP="00CB7BDD">
      <w:r w:rsidRPr="00CB7BDD">
        <w:t>If you answered Yes (whether Actual, Potential or Perceived), please provide details below and attach your CoI Management Plan.</w:t>
      </w:r>
    </w:p>
    <w:tbl>
      <w:tblPr>
        <w:tblStyle w:val="TableGrid"/>
        <w:tblW w:w="0" w:type="auto"/>
        <w:tblLook w:val="04A0" w:firstRow="1" w:lastRow="0" w:firstColumn="1" w:lastColumn="0" w:noHBand="0" w:noVBand="1"/>
      </w:tblPr>
      <w:tblGrid>
        <w:gridCol w:w="9628"/>
      </w:tblGrid>
      <w:tr w:rsidR="00CB7BDD" w14:paraId="40ABE394" w14:textId="77777777" w:rsidTr="00CB7BDD">
        <w:trPr>
          <w:trHeight w:val="2284"/>
        </w:trPr>
        <w:tc>
          <w:tcPr>
            <w:tcW w:w="9628" w:type="dxa"/>
            <w:tcBorders>
              <w:top w:val="nil"/>
              <w:left w:val="nil"/>
              <w:bottom w:val="nil"/>
              <w:right w:val="nil"/>
            </w:tcBorders>
            <w:shd w:val="clear" w:color="auto" w:fill="D9D9D9" w:themeFill="background1" w:themeFillShade="D9"/>
          </w:tcPr>
          <w:p w14:paraId="75E3D694" w14:textId="0E180964" w:rsidR="00CB7BDD" w:rsidRDefault="00CB7BDD" w:rsidP="00CB7BDD"/>
        </w:tc>
      </w:tr>
    </w:tbl>
    <w:p w14:paraId="704C1AEF" w14:textId="06B03581" w:rsidR="00CB7BDD" w:rsidRDefault="00CB7BDD" w:rsidP="00E82EAF">
      <w:pPr>
        <w:pStyle w:val="Heading2"/>
      </w:pPr>
      <w:r>
        <w:t>Health Service Accountable Officer Authorisation</w:t>
      </w:r>
    </w:p>
    <w:p w14:paraId="310145BE" w14:textId="3BCC4C99" w:rsidR="00CB7BDD" w:rsidRDefault="00CB7BDD" w:rsidP="00CB7BDD">
      <w:r w:rsidRPr="00CB7BDD">
        <w:t>Authorised by</w:t>
      </w:r>
      <w:r>
        <w:t xml:space="preserve"> Accountable Officer</w:t>
      </w:r>
      <w:r w:rsidRPr="00CB7BDD">
        <w:t xml:space="preserve">: Please print completed form for authorisation. Once signed, please return to </w:t>
      </w:r>
      <w:hyperlink r:id="rId10" w:history="1">
        <w:r w:rsidRPr="00614425">
          <w:rPr>
            <w:rStyle w:val="Hyperlink"/>
          </w:rPr>
          <w:t>compliance@healthsharevic.org.au</w:t>
        </w:r>
      </w:hyperlink>
      <w:r>
        <w:t xml:space="preserve">. </w:t>
      </w:r>
    </w:p>
    <w:tbl>
      <w:tblPr>
        <w:tblStyle w:val="TableGrid"/>
        <w:tblW w:w="0" w:type="auto"/>
        <w:tblLook w:val="04A0" w:firstRow="1" w:lastRow="0" w:firstColumn="1" w:lastColumn="0" w:noHBand="0" w:noVBand="1"/>
      </w:tblPr>
      <w:tblGrid>
        <w:gridCol w:w="4814"/>
        <w:gridCol w:w="4814"/>
      </w:tblGrid>
      <w:tr w:rsidR="00CB7BDD" w14:paraId="755A8B11" w14:textId="77777777" w:rsidTr="006E3E5C">
        <w:tc>
          <w:tcPr>
            <w:tcW w:w="4814" w:type="dxa"/>
            <w:tcBorders>
              <w:top w:val="nil"/>
              <w:left w:val="nil"/>
              <w:bottom w:val="nil"/>
              <w:right w:val="nil"/>
            </w:tcBorders>
          </w:tcPr>
          <w:p w14:paraId="5F5B796C" w14:textId="6C4E8E82" w:rsidR="00CB7BDD" w:rsidRPr="00CB7BDD" w:rsidRDefault="00CB7BDD" w:rsidP="00CB7BDD">
            <w:pPr>
              <w:rPr>
                <w:b/>
                <w:bCs/>
              </w:rPr>
            </w:pPr>
            <w:r w:rsidRPr="00CB7BDD">
              <w:rPr>
                <w:b/>
                <w:bCs/>
              </w:rPr>
              <w:t>Signature</w:t>
            </w:r>
          </w:p>
        </w:tc>
        <w:tc>
          <w:tcPr>
            <w:tcW w:w="4814" w:type="dxa"/>
            <w:tcBorders>
              <w:top w:val="nil"/>
              <w:left w:val="nil"/>
              <w:bottom w:val="nil"/>
              <w:right w:val="nil"/>
            </w:tcBorders>
          </w:tcPr>
          <w:p w14:paraId="534E13CD" w14:textId="2F9E17CA" w:rsidR="00CB7BDD" w:rsidRPr="00CB7BDD" w:rsidRDefault="00CB7BDD" w:rsidP="00CB7BDD">
            <w:pPr>
              <w:rPr>
                <w:b/>
                <w:bCs/>
              </w:rPr>
            </w:pPr>
            <w:r w:rsidRPr="00CB7BDD">
              <w:rPr>
                <w:b/>
                <w:bCs/>
              </w:rPr>
              <w:t>Name:</w:t>
            </w:r>
          </w:p>
        </w:tc>
      </w:tr>
      <w:tr w:rsidR="00CB7BDD" w14:paraId="1A513A17" w14:textId="77777777" w:rsidTr="006E3E5C">
        <w:tc>
          <w:tcPr>
            <w:tcW w:w="4814" w:type="dxa"/>
            <w:vMerge w:val="restart"/>
            <w:tcBorders>
              <w:top w:val="nil"/>
              <w:left w:val="nil"/>
              <w:bottom w:val="nil"/>
              <w:right w:val="single" w:sz="4" w:space="0" w:color="FFFFFF" w:themeColor="background1"/>
            </w:tcBorders>
            <w:shd w:val="clear" w:color="auto" w:fill="D9D9D9" w:themeFill="background1" w:themeFillShade="D9"/>
          </w:tcPr>
          <w:p w14:paraId="2D960516" w14:textId="77777777" w:rsidR="00CB7BDD" w:rsidRDefault="00CB7BDD" w:rsidP="00CB7BDD"/>
        </w:tc>
        <w:tc>
          <w:tcPr>
            <w:tcW w:w="4814" w:type="dxa"/>
            <w:tcBorders>
              <w:top w:val="nil"/>
              <w:left w:val="single" w:sz="4" w:space="0" w:color="FFFFFF" w:themeColor="background1"/>
              <w:bottom w:val="nil"/>
              <w:right w:val="nil"/>
            </w:tcBorders>
            <w:shd w:val="clear" w:color="auto" w:fill="D9D9D9" w:themeFill="background1" w:themeFillShade="D9"/>
          </w:tcPr>
          <w:p w14:paraId="6F4DE4D9" w14:textId="77777777" w:rsidR="00CB7BDD" w:rsidRDefault="00CB7BDD" w:rsidP="00CB7BDD"/>
        </w:tc>
      </w:tr>
      <w:tr w:rsidR="00CB7BDD" w14:paraId="402D70D1" w14:textId="77777777" w:rsidTr="006E3E5C">
        <w:tc>
          <w:tcPr>
            <w:tcW w:w="4814" w:type="dxa"/>
            <w:vMerge/>
            <w:tcBorders>
              <w:top w:val="nil"/>
              <w:left w:val="nil"/>
              <w:bottom w:val="nil"/>
              <w:right w:val="single" w:sz="4" w:space="0" w:color="FFFFFF" w:themeColor="background1"/>
            </w:tcBorders>
            <w:shd w:val="clear" w:color="auto" w:fill="D9D9D9" w:themeFill="background1" w:themeFillShade="D9"/>
          </w:tcPr>
          <w:p w14:paraId="392E5581" w14:textId="77777777" w:rsidR="00CB7BDD" w:rsidRDefault="00CB7BDD" w:rsidP="00CB7BDD"/>
        </w:tc>
        <w:tc>
          <w:tcPr>
            <w:tcW w:w="4814" w:type="dxa"/>
            <w:tcBorders>
              <w:top w:val="nil"/>
              <w:left w:val="single" w:sz="4" w:space="0" w:color="FFFFFF" w:themeColor="background1"/>
              <w:bottom w:val="nil"/>
              <w:right w:val="nil"/>
            </w:tcBorders>
          </w:tcPr>
          <w:p w14:paraId="419304D7" w14:textId="76BB73AA" w:rsidR="00CB7BDD" w:rsidRPr="00CB7BDD" w:rsidRDefault="00CB7BDD" w:rsidP="00CB7BDD">
            <w:pPr>
              <w:rPr>
                <w:b/>
                <w:bCs/>
              </w:rPr>
            </w:pPr>
            <w:r w:rsidRPr="00CB7BDD">
              <w:rPr>
                <w:b/>
                <w:bCs/>
              </w:rPr>
              <w:t>Date:</w:t>
            </w:r>
          </w:p>
        </w:tc>
      </w:tr>
      <w:tr w:rsidR="00CB7BDD" w14:paraId="305CF8AF" w14:textId="77777777" w:rsidTr="006E3E5C">
        <w:tc>
          <w:tcPr>
            <w:tcW w:w="4814" w:type="dxa"/>
            <w:vMerge/>
            <w:tcBorders>
              <w:top w:val="nil"/>
              <w:left w:val="nil"/>
              <w:bottom w:val="nil"/>
              <w:right w:val="single" w:sz="4" w:space="0" w:color="FFFFFF" w:themeColor="background1"/>
            </w:tcBorders>
            <w:shd w:val="clear" w:color="auto" w:fill="D9D9D9" w:themeFill="background1" w:themeFillShade="D9"/>
          </w:tcPr>
          <w:p w14:paraId="590DE85C" w14:textId="77777777" w:rsidR="00CB7BDD" w:rsidRDefault="00CB7BDD" w:rsidP="00CB7BDD"/>
        </w:tc>
        <w:tc>
          <w:tcPr>
            <w:tcW w:w="4814" w:type="dxa"/>
            <w:tcBorders>
              <w:top w:val="nil"/>
              <w:left w:val="single" w:sz="4" w:space="0" w:color="FFFFFF" w:themeColor="background1"/>
              <w:bottom w:val="nil"/>
              <w:right w:val="nil"/>
            </w:tcBorders>
            <w:shd w:val="clear" w:color="auto" w:fill="D9D9D9" w:themeFill="background1" w:themeFillShade="D9"/>
          </w:tcPr>
          <w:p w14:paraId="0597EC9D" w14:textId="77777777" w:rsidR="00CB7BDD" w:rsidRDefault="00CB7BDD" w:rsidP="00CB7BDD"/>
        </w:tc>
      </w:tr>
    </w:tbl>
    <w:p w14:paraId="27A36944" w14:textId="4E7F22E9" w:rsidR="00CB7BDD" w:rsidRDefault="00CB7BDD" w:rsidP="00CB7BDD"/>
    <w:p w14:paraId="2609A4B4" w14:textId="77777777" w:rsidR="00310A4F" w:rsidRDefault="00310A4F" w:rsidP="00CB7BDD"/>
    <w:p w14:paraId="5F395214" w14:textId="77777777" w:rsidR="00310A4F" w:rsidRDefault="00310A4F" w:rsidP="00CB7BDD"/>
    <w:p w14:paraId="7BF6279C" w14:textId="77777777" w:rsidR="00310A4F" w:rsidRDefault="00310A4F" w:rsidP="00CB7BDD"/>
    <w:p w14:paraId="11646F22" w14:textId="77777777" w:rsidR="00310A4F" w:rsidRDefault="00310A4F" w:rsidP="00310A4F">
      <w:pPr>
        <w:pStyle w:val="Heading1"/>
      </w:pPr>
      <w:bookmarkStart w:id="0" w:name="_Toc119407292"/>
      <w:r>
        <w:t>More information</w:t>
      </w:r>
      <w:bookmarkEnd w:id="0"/>
    </w:p>
    <w:p w14:paraId="55081F5A" w14:textId="77777777" w:rsidR="00310A4F" w:rsidRDefault="00310A4F" w:rsidP="00310A4F">
      <w:r>
        <w:t>Related documents and templates are available on the HSV website.</w:t>
      </w:r>
    </w:p>
    <w:p w14:paraId="33A7A749" w14:textId="77777777" w:rsidR="00310A4F" w:rsidRDefault="00310A4F" w:rsidP="00310A4F">
      <w:pPr>
        <w:pStyle w:val="Heading1"/>
      </w:pPr>
      <w:bookmarkStart w:id="1" w:name="_Toc119407293"/>
      <w:r>
        <w:t>Disclaimer</w:t>
      </w:r>
      <w:bookmarkEnd w:id="1"/>
    </w:p>
    <w:p w14:paraId="7478704A" w14:textId="41C966BF" w:rsidR="00D9124E" w:rsidRPr="00CB7BDD" w:rsidRDefault="00310A4F" w:rsidP="00310A4F">
      <w:r>
        <w:t xml:space="preserve">The information presented in this document is general in nature and based on HealthShare Victoria’s interpretation of the </w:t>
      </w:r>
      <w:r>
        <w:rPr>
          <w:i/>
          <w:iCs/>
        </w:rPr>
        <w:t xml:space="preserve">Health Services Act 1988 (Vic) </w:t>
      </w:r>
      <w:r>
        <w:t>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sectPr w:rsidR="00D9124E" w:rsidRPr="00CB7BDD" w:rsidSect="00A25D04">
      <w:headerReference w:type="default" r:id="rId11"/>
      <w:footerReference w:type="default" r:id="rId12"/>
      <w:headerReference w:type="first" r:id="rId13"/>
      <w:footerReference w:type="first" r:id="rId14"/>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D1971" w14:textId="77777777" w:rsidR="007838EA" w:rsidRPr="00875D55" w:rsidRDefault="007838EA" w:rsidP="00875D55">
      <w:r>
        <w:separator/>
      </w:r>
    </w:p>
  </w:endnote>
  <w:endnote w:type="continuationSeparator" w:id="0">
    <w:p w14:paraId="536D721A" w14:textId="77777777" w:rsidR="007838EA" w:rsidRPr="00875D55" w:rsidRDefault="007838EA" w:rsidP="00875D55">
      <w:r>
        <w:continuationSeparator/>
      </w:r>
    </w:p>
  </w:endnote>
  <w:endnote w:type="continuationNotice" w:id="1">
    <w:p w14:paraId="47E7AF78" w14:textId="77777777" w:rsidR="007838EA" w:rsidRDefault="007838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00" w:type="pct"/>
      <w:tblInd w:w="5" w:type="dxa"/>
      <w:tblBorders>
        <w:top w:val="single" w:sz="4" w:space="0" w:color="000000" w:themeColor="text1"/>
      </w:tblBorders>
      <w:tblLook w:val="0600" w:firstRow="0" w:lastRow="0" w:firstColumn="0" w:lastColumn="0" w:noHBand="1" w:noVBand="1"/>
    </w:tblPr>
    <w:tblGrid>
      <w:gridCol w:w="783"/>
      <w:gridCol w:w="7662"/>
      <w:gridCol w:w="1193"/>
    </w:tblGrid>
    <w:tr w:rsidR="00A2509B" w:rsidRPr="005D166A" w14:paraId="1D72E313" w14:textId="77777777" w:rsidTr="005D166A">
      <w:tc>
        <w:tcPr>
          <w:tcW w:w="406" w:type="pct"/>
        </w:tcPr>
        <w:p w14:paraId="0757215C" w14:textId="77777777" w:rsidR="00A2509B" w:rsidRPr="005D166A" w:rsidRDefault="00A2509B" w:rsidP="00A2509B">
          <w:pPr>
            <w:pStyle w:val="Footer"/>
            <w:rPr>
              <w:i/>
              <w:iCs/>
              <w:szCs w:val="18"/>
            </w:rPr>
          </w:pPr>
        </w:p>
      </w:tc>
      <w:sdt>
        <w:sdtPr>
          <w:rPr>
            <w:i/>
            <w:iCs/>
            <w:szCs w:val="18"/>
          </w:rPr>
          <w:id w:val="43262917"/>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75" w:type="pct"/>
              <w:vAlign w:val="bottom"/>
            </w:tcPr>
            <w:p w14:paraId="34A77C39" w14:textId="77777777" w:rsidR="00A2509B" w:rsidRPr="005D166A" w:rsidRDefault="00407B26" w:rsidP="00A2509B">
              <w:pPr>
                <w:pStyle w:val="Footer"/>
                <w:jc w:val="center"/>
                <w:rPr>
                  <w:i/>
                  <w:iCs/>
                  <w:szCs w:val="18"/>
                </w:rPr>
              </w:pPr>
              <w:r w:rsidRPr="005D166A">
                <w:rPr>
                  <w:i/>
                  <w:iCs/>
                  <w:szCs w:val="18"/>
                </w:rPr>
                <w:t>Official</w:t>
              </w:r>
            </w:p>
          </w:tc>
        </w:sdtContent>
      </w:sdt>
      <w:tc>
        <w:tcPr>
          <w:tcW w:w="620" w:type="pct"/>
        </w:tcPr>
        <w:p w14:paraId="18555A38" w14:textId="77777777" w:rsidR="00A2509B" w:rsidRPr="005D166A" w:rsidRDefault="005D166A" w:rsidP="005D166A">
          <w:pPr>
            <w:pStyle w:val="Footer"/>
            <w:spacing w:before="40"/>
            <w:rPr>
              <w:i/>
              <w:iCs/>
              <w:szCs w:val="18"/>
            </w:rPr>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Pr>
              <w:rStyle w:val="PageNumber"/>
              <w:i/>
              <w:iCs/>
              <w:sz w:val="18"/>
              <w:szCs w:val="18"/>
            </w:rPr>
            <w:t>2</w:t>
          </w:r>
          <w:r w:rsidRPr="006863D5">
            <w:rPr>
              <w:rStyle w:val="PageNumber"/>
              <w:i/>
              <w:iCs/>
              <w:sz w:val="18"/>
              <w:szCs w:val="18"/>
            </w:rPr>
            <w:fldChar w:fldCharType="end"/>
          </w:r>
        </w:p>
      </w:tc>
    </w:tr>
  </w:tbl>
  <w:p w14:paraId="5B7E0360" w14:textId="77777777" w:rsidR="00097774" w:rsidRPr="005D166A" w:rsidRDefault="0099222D"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00" w:type="pct"/>
      <w:tblInd w:w="5" w:type="dxa"/>
      <w:tblBorders>
        <w:top w:val="single" w:sz="4" w:space="0" w:color="000000" w:themeColor="text1"/>
      </w:tblBorders>
      <w:tblLook w:val="0600" w:firstRow="0" w:lastRow="0" w:firstColumn="0" w:lastColumn="0" w:noHBand="1" w:noVBand="1"/>
    </w:tblPr>
    <w:tblGrid>
      <w:gridCol w:w="804"/>
      <w:gridCol w:w="7575"/>
      <w:gridCol w:w="1259"/>
    </w:tblGrid>
    <w:tr w:rsidR="005D166A" w:rsidRPr="005D166A" w14:paraId="77D1635C" w14:textId="77777777" w:rsidTr="005D166A">
      <w:tc>
        <w:tcPr>
          <w:tcW w:w="417" w:type="pct"/>
        </w:tcPr>
        <w:p w14:paraId="3A3117E4" w14:textId="77777777" w:rsidR="005D166A" w:rsidRPr="005D166A" w:rsidRDefault="005D166A" w:rsidP="005D166A">
          <w:pPr>
            <w:pStyle w:val="Footer"/>
            <w:tabs>
              <w:tab w:val="clear" w:pos="9360"/>
              <w:tab w:val="right" w:pos="600"/>
            </w:tabs>
            <w:rPr>
              <w:i/>
              <w:iCs/>
              <w:szCs w:val="18"/>
            </w:rPr>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30" w:type="pct"/>
              <w:vAlign w:val="bottom"/>
            </w:tcPr>
            <w:p w14:paraId="086E51CF" w14:textId="77777777" w:rsidR="005D166A" w:rsidRPr="005D166A" w:rsidRDefault="005D166A" w:rsidP="005D166A">
              <w:pPr>
                <w:pStyle w:val="Footer"/>
                <w:tabs>
                  <w:tab w:val="clear" w:pos="9360"/>
                  <w:tab w:val="right" w:pos="600"/>
                </w:tabs>
                <w:jc w:val="center"/>
                <w:rPr>
                  <w:i/>
                  <w:iCs/>
                  <w:szCs w:val="18"/>
                </w:rPr>
              </w:pPr>
              <w:r w:rsidRPr="006863D5">
                <w:rPr>
                  <w:i/>
                  <w:iCs/>
                  <w:szCs w:val="18"/>
                </w:rPr>
                <w:t>Official</w:t>
              </w:r>
            </w:p>
          </w:tc>
        </w:sdtContent>
      </w:sdt>
      <w:tc>
        <w:tcPr>
          <w:tcW w:w="653" w:type="pct"/>
        </w:tcPr>
        <w:p w14:paraId="0B452CB9" w14:textId="77777777" w:rsidR="005D166A" w:rsidRPr="005D166A" w:rsidRDefault="005D166A" w:rsidP="005D166A">
          <w:pPr>
            <w:pStyle w:val="Footer"/>
            <w:tabs>
              <w:tab w:val="clear" w:pos="9360"/>
              <w:tab w:val="right" w:pos="600"/>
            </w:tabs>
            <w:spacing w:before="40"/>
            <w:rPr>
              <w:i/>
              <w:iCs/>
              <w:szCs w:val="18"/>
            </w:rPr>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36DDBC6E" w14:textId="77777777" w:rsidR="00227EDA" w:rsidRPr="005D166A" w:rsidRDefault="00227EDA">
    <w:pPr>
      <w:pStyle w:val="Footer"/>
      <w:rPr>
        <w:i/>
        <w:iC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8FF82" w14:textId="77777777" w:rsidR="007838EA" w:rsidRPr="00875D55" w:rsidRDefault="007838EA" w:rsidP="00875D55">
      <w:r>
        <w:separator/>
      </w:r>
    </w:p>
  </w:footnote>
  <w:footnote w:type="continuationSeparator" w:id="0">
    <w:p w14:paraId="65B897FD" w14:textId="77777777" w:rsidR="007838EA" w:rsidRPr="00875D55" w:rsidRDefault="007838EA" w:rsidP="00875D55">
      <w:r>
        <w:continuationSeparator/>
      </w:r>
    </w:p>
  </w:footnote>
  <w:footnote w:type="continuationNotice" w:id="1">
    <w:p w14:paraId="55F5A667" w14:textId="77777777" w:rsidR="007838EA" w:rsidRDefault="007838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525"/>
    </w:tblGrid>
    <w:tr w:rsidR="00A65DC6" w:rsidRPr="0005433B" w14:paraId="5F2BE13A" w14:textId="77777777" w:rsidTr="00275C39">
      <w:tc>
        <w:tcPr>
          <w:tcW w:w="3256" w:type="dxa"/>
        </w:tcPr>
        <w:p w14:paraId="459036E6" w14:textId="715CDF92" w:rsidR="00A65DC6" w:rsidRDefault="00A25D04" w:rsidP="00A65DC6">
          <w:pPr>
            <w:pStyle w:val="Header"/>
            <w:spacing w:before="40" w:after="40"/>
            <w:ind w:left="57" w:right="57"/>
          </w:pPr>
          <w:r>
            <w:rPr>
              <w:noProof/>
            </w:rPr>
            <w:drawing>
              <wp:anchor distT="0" distB="0" distL="114300" distR="114300" simplePos="0" relativeHeight="251658240" behindDoc="1" locked="1" layoutInCell="1" allowOverlap="1" wp14:anchorId="2073DD6A" wp14:editId="1801E49B">
                <wp:simplePos x="0" y="0"/>
                <wp:positionH relativeFrom="page">
                  <wp:posOffset>-754380</wp:posOffset>
                </wp:positionH>
                <wp:positionV relativeFrom="page">
                  <wp:posOffset>312420</wp:posOffset>
                </wp:positionV>
                <wp:extent cx="7595235" cy="10052685"/>
                <wp:effectExtent l="0" t="0" r="5715" b="5715"/>
                <wp:wrapNone/>
                <wp:docPr id="26" name="Picture 26" descr="HealthShare Victoria&#10;ABN 28 087 208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t="6386"/>
                        <a:stretch/>
                      </pic:blipFill>
                      <pic:spPr bwMode="auto">
                        <a:xfrm>
                          <a:off x="0" y="0"/>
                          <a:ext cx="7595235" cy="10052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5" w:type="dxa"/>
          <w:vAlign w:val="center"/>
        </w:tcPr>
        <w:p w14:paraId="4896E068" w14:textId="0F235163" w:rsidR="00A65DC6" w:rsidRPr="00275C39" w:rsidRDefault="00275C39" w:rsidP="00275C39">
          <w:pPr>
            <w:pStyle w:val="Header"/>
            <w:jc w:val="right"/>
          </w:pPr>
          <w:r>
            <w:t>Application for On-selling</w:t>
          </w:r>
        </w:p>
      </w:tc>
    </w:tr>
  </w:tbl>
  <w:p w14:paraId="316C5A0B" w14:textId="77777777" w:rsidR="00407B26" w:rsidRPr="00A65DC6" w:rsidRDefault="00407B26" w:rsidP="00A65DC6">
    <w:pPr>
      <w:pStyle w:val="Header"/>
      <w:tabs>
        <w:tab w:val="clear" w:pos="4680"/>
        <w:tab w:val="clear" w:pos="9360"/>
        <w:tab w:val="left" w:pos="7500"/>
        <w:tab w:val="left" w:pos="8808"/>
      </w:tabs>
      <w:spacing w:after="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D109" w14:textId="77777777" w:rsidR="000966AD" w:rsidRDefault="006D5185">
    <w:pPr>
      <w:pStyle w:val="Header"/>
    </w:pPr>
    <w:r>
      <w:rPr>
        <w:noProof/>
      </w:rPr>
      <mc:AlternateContent>
        <mc:Choice Requires="wps">
          <w:drawing>
            <wp:anchor distT="0" distB="0" distL="114300" distR="114300" simplePos="0" relativeHeight="251658242" behindDoc="0" locked="0" layoutInCell="1" allowOverlap="1" wp14:anchorId="557AF5BA" wp14:editId="4EED37F1">
              <wp:simplePos x="0" y="0"/>
              <wp:positionH relativeFrom="column">
                <wp:posOffset>3274009</wp:posOffset>
              </wp:positionH>
              <wp:positionV relativeFrom="paragraph">
                <wp:posOffset>291008</wp:posOffset>
              </wp:positionV>
              <wp:extent cx="3159557" cy="363894"/>
              <wp:effectExtent l="0" t="0" r="0" b="0"/>
              <wp:wrapNone/>
              <wp:docPr id="1" name="Text Box 1"/>
              <wp:cNvGraphicFramePr/>
              <a:graphic xmlns:a="http://schemas.openxmlformats.org/drawingml/2006/main">
                <a:graphicData uri="http://schemas.microsoft.com/office/word/2010/wordprocessingShape">
                  <wps:wsp>
                    <wps:cNvSpPr txBox="1"/>
                    <wps:spPr>
                      <a:xfrm>
                        <a:off x="0" y="0"/>
                        <a:ext cx="3159557" cy="363894"/>
                      </a:xfrm>
                      <a:prstGeom prst="rect">
                        <a:avLst/>
                      </a:prstGeom>
                      <a:noFill/>
                      <a:ln w="6350">
                        <a:noFill/>
                      </a:ln>
                    </wps:spPr>
                    <wps:txbx>
                      <w:txbxContent>
                        <w:p w14:paraId="3D7EE550" w14:textId="466EF0BF" w:rsidR="006D5185" w:rsidRDefault="00500A63" w:rsidP="00354391">
                          <w:pPr>
                            <w:pStyle w:val="Header"/>
                            <w:jc w:val="right"/>
                          </w:pPr>
                          <w:r>
                            <w:t>Application for On-selling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AF5BA" id="_x0000_t202" coordsize="21600,21600" o:spt="202" path="m,l,21600r21600,l21600,xe">
              <v:stroke joinstyle="miter"/>
              <v:path gradientshapeok="t" o:connecttype="rect"/>
            </v:shapetype>
            <v:shape id="Text Box 1" o:spid="_x0000_s1026" type="#_x0000_t202" style="position:absolute;margin-left:257.8pt;margin-top:22.9pt;width:248.8pt;height:28.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ACFwIAACw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" filled="f" stroked="f" strokeweight=".5pt">
              <v:textbox>
                <w:txbxContent>
                  <w:p w14:paraId="3D7EE550" w14:textId="466EF0BF" w:rsidR="006D5185" w:rsidRDefault="00500A63" w:rsidP="00354391">
                    <w:pPr>
                      <w:pStyle w:val="Header"/>
                      <w:jc w:val="right"/>
                    </w:pPr>
                    <w:r>
                      <w:t>Application for On-selling</w:t>
                    </w:r>
                  </w:p>
                </w:txbxContent>
              </v:textbox>
            </v:shape>
          </w:pict>
        </mc:Fallback>
      </mc:AlternateContent>
    </w:r>
    <w:r w:rsidR="000966AD">
      <w:rPr>
        <w:noProof/>
      </w:rPr>
      <w:drawing>
        <wp:anchor distT="0" distB="0" distL="114300" distR="114300" simplePos="0" relativeHeight="251658241" behindDoc="1" locked="1" layoutInCell="1" allowOverlap="1" wp14:anchorId="38160E49" wp14:editId="412EDA71">
          <wp:simplePos x="0" y="0"/>
          <wp:positionH relativeFrom="page">
            <wp:posOffset>635</wp:posOffset>
          </wp:positionH>
          <wp:positionV relativeFrom="page">
            <wp:posOffset>0</wp:posOffset>
          </wp:positionV>
          <wp:extent cx="7603200" cy="10749600"/>
          <wp:effectExtent l="0" t="0" r="4445" b="0"/>
          <wp:wrapNone/>
          <wp:docPr id="27" name="Picture 27" descr="HealthSh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B4DE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5437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40F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1EBE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6C52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F43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2087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E2AD8"/>
    <w:multiLevelType w:val="multilevel"/>
    <w:tmpl w:val="A5AEAF6E"/>
    <w:lvl w:ilvl="0">
      <w:start w:val="1"/>
      <w:numFmt w:val="bullet"/>
      <w:lvlText w:val=""/>
      <w:lvlJc w:val="left"/>
      <w:pPr>
        <w:ind w:left="1134" w:hanging="1134"/>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22A4409"/>
    <w:multiLevelType w:val="multilevel"/>
    <w:tmpl w:val="0E4AB158"/>
    <w:lvl w:ilvl="0">
      <w:start w:val="1"/>
      <w:numFmt w:val="bullet"/>
      <w:lvlText w:val=""/>
      <w:lvlJc w:val="left"/>
      <w:pPr>
        <w:ind w:left="284" w:hanging="284"/>
      </w:pPr>
      <w:rPr>
        <w:rFonts w:ascii="Symbol" w:hAnsi="Symbol" w:hint="default"/>
        <w:color w:val="auto"/>
      </w:rPr>
    </w:lvl>
    <w:lvl w:ilvl="1">
      <w:start w:val="1"/>
      <w:numFmt w:val="bullet"/>
      <w:lvlText w:val=""/>
      <w:lvlJc w:val="left"/>
      <w:pPr>
        <w:ind w:left="644" w:hanging="360"/>
      </w:pPr>
      <w:rPr>
        <w:rFonts w:ascii="Symbol" w:hAnsi="Symbol" w:hint="default"/>
        <w:color w:val="auto"/>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5A6A74"/>
    <w:multiLevelType w:val="multilevel"/>
    <w:tmpl w:val="384E606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DB3455"/>
    <w:multiLevelType w:val="multilevel"/>
    <w:tmpl w:val="D0BC3ECE"/>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2A5489"/>
    <w:multiLevelType w:val="hybridMultilevel"/>
    <w:tmpl w:val="B2420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0EE0357"/>
    <w:multiLevelType w:val="multilevel"/>
    <w:tmpl w:val="62B29EBE"/>
    <w:lvl w:ilvl="0">
      <w:start w:val="1"/>
      <w:numFmt w:val="decimal"/>
      <w:lvlText w:val="%1."/>
      <w:lvlJc w:val="left"/>
      <w:pPr>
        <w:ind w:left="360" w:hanging="360"/>
      </w:pPr>
      <w:rPr>
        <w:rFonts w:ascii="Arial" w:hAnsi="Arial" w:hint="default"/>
        <w:b w:val="0"/>
        <w:i w:val="0"/>
        <w:color w:val="auto"/>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1" w15:restartNumberingAfterBreak="0">
    <w:nsid w:val="43746B6E"/>
    <w:multiLevelType w:val="multilevel"/>
    <w:tmpl w:val="B25AA618"/>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9A3059"/>
    <w:multiLevelType w:val="hybridMultilevel"/>
    <w:tmpl w:val="1C10D9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63AB5C2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87673565">
    <w:abstractNumId w:val="12"/>
  </w:num>
  <w:num w:numId="2" w16cid:durableId="322203935">
    <w:abstractNumId w:val="16"/>
  </w:num>
  <w:num w:numId="3" w16cid:durableId="2085837097">
    <w:abstractNumId w:val="23"/>
  </w:num>
  <w:num w:numId="4" w16cid:durableId="469053538">
    <w:abstractNumId w:val="19"/>
  </w:num>
  <w:num w:numId="5" w16cid:durableId="2077850302">
    <w:abstractNumId w:val="10"/>
  </w:num>
  <w:num w:numId="6" w16cid:durableId="1533038202">
    <w:abstractNumId w:val="25"/>
  </w:num>
  <w:num w:numId="7" w16cid:durableId="244653583">
    <w:abstractNumId w:val="12"/>
  </w:num>
  <w:num w:numId="8" w16cid:durableId="22020876">
    <w:abstractNumId w:val="12"/>
  </w:num>
  <w:num w:numId="9" w16cid:durableId="981739013">
    <w:abstractNumId w:val="12"/>
  </w:num>
  <w:num w:numId="10" w16cid:durableId="13962776">
    <w:abstractNumId w:val="19"/>
  </w:num>
  <w:num w:numId="11" w16cid:durableId="758791348">
    <w:abstractNumId w:val="16"/>
  </w:num>
  <w:num w:numId="12" w16cid:durableId="1109281659">
    <w:abstractNumId w:val="16"/>
  </w:num>
  <w:num w:numId="13" w16cid:durableId="1014914294">
    <w:abstractNumId w:val="16"/>
  </w:num>
  <w:num w:numId="14" w16cid:durableId="601300210">
    <w:abstractNumId w:val="16"/>
  </w:num>
  <w:num w:numId="15" w16cid:durableId="1725449257">
    <w:abstractNumId w:val="16"/>
  </w:num>
  <w:num w:numId="16" w16cid:durableId="1107581106">
    <w:abstractNumId w:val="23"/>
  </w:num>
  <w:num w:numId="17" w16cid:durableId="1868785909">
    <w:abstractNumId w:val="23"/>
  </w:num>
  <w:num w:numId="18" w16cid:durableId="2016761419">
    <w:abstractNumId w:val="23"/>
  </w:num>
  <w:num w:numId="19" w16cid:durableId="594097766">
    <w:abstractNumId w:val="26"/>
  </w:num>
  <w:num w:numId="20" w16cid:durableId="1219635618">
    <w:abstractNumId w:val="26"/>
  </w:num>
  <w:num w:numId="21" w16cid:durableId="776487675">
    <w:abstractNumId w:val="17"/>
  </w:num>
  <w:num w:numId="22" w16cid:durableId="479467113">
    <w:abstractNumId w:val="9"/>
  </w:num>
  <w:num w:numId="23" w16cid:durableId="385564612">
    <w:abstractNumId w:val="7"/>
  </w:num>
  <w:num w:numId="24" w16cid:durableId="1694767806">
    <w:abstractNumId w:val="6"/>
  </w:num>
  <w:num w:numId="25" w16cid:durableId="1988775807">
    <w:abstractNumId w:val="5"/>
  </w:num>
  <w:num w:numId="26" w16cid:durableId="1390767700">
    <w:abstractNumId w:val="4"/>
  </w:num>
  <w:num w:numId="27" w16cid:durableId="1863352200">
    <w:abstractNumId w:val="8"/>
  </w:num>
  <w:num w:numId="28" w16cid:durableId="2058892811">
    <w:abstractNumId w:val="3"/>
  </w:num>
  <w:num w:numId="29" w16cid:durableId="294067750">
    <w:abstractNumId w:val="2"/>
  </w:num>
  <w:num w:numId="30" w16cid:durableId="1662081470">
    <w:abstractNumId w:val="1"/>
  </w:num>
  <w:num w:numId="31" w16cid:durableId="796602246">
    <w:abstractNumId w:val="0"/>
  </w:num>
  <w:num w:numId="32" w16cid:durableId="1572276810">
    <w:abstractNumId w:val="14"/>
  </w:num>
  <w:num w:numId="33" w16cid:durableId="1146387699">
    <w:abstractNumId w:val="13"/>
  </w:num>
  <w:num w:numId="34" w16cid:durableId="1815369105">
    <w:abstractNumId w:val="15"/>
  </w:num>
  <w:num w:numId="35" w16cid:durableId="1965769220">
    <w:abstractNumId w:val="21"/>
  </w:num>
  <w:num w:numId="36" w16cid:durableId="1920169752">
    <w:abstractNumId w:val="18"/>
  </w:num>
  <w:num w:numId="37" w16cid:durableId="1965455627">
    <w:abstractNumId w:val="27"/>
  </w:num>
  <w:num w:numId="38" w16cid:durableId="1274166583">
    <w:abstractNumId w:val="20"/>
  </w:num>
  <w:num w:numId="39" w16cid:durableId="1733112886">
    <w:abstractNumId w:val="24"/>
  </w:num>
  <w:num w:numId="40" w16cid:durableId="955713786">
    <w:abstractNumId w:val="11"/>
  </w:num>
  <w:num w:numId="41" w16cid:durableId="232010719">
    <w:abstractNumId w:val="28"/>
  </w:num>
  <w:num w:numId="42" w16cid:durableId="962005292">
    <w:abstractNumId w:val="17"/>
  </w:num>
  <w:num w:numId="43" w16cid:durableId="694312161">
    <w:abstractNumId w:val="24"/>
    <w:lvlOverride w:ilvl="0">
      <w:startOverride w:val="1"/>
    </w:lvlOverride>
    <w:lvlOverride w:ilvl="1">
      <w:startOverride w:val="1"/>
    </w:lvlOverride>
    <w:lvlOverride w:ilvl="2">
      <w:startOverride w:val="2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754094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22863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1499061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TQwMDU1tzQ1M7RQ0lEKTi0uzszPAykwqQUAtMGRJywAAAA="/>
    <w:docVar w:name="dgnword-docGUID" w:val="{D196F650-7E20-49C9-A090-6034BE7A6C12}"/>
    <w:docVar w:name="dgnword-eventsink" w:val="1926953472464"/>
  </w:docVars>
  <w:rsids>
    <w:rsidRoot w:val="00090925"/>
    <w:rsid w:val="0001146B"/>
    <w:rsid w:val="00035AD3"/>
    <w:rsid w:val="00041E69"/>
    <w:rsid w:val="00061AB3"/>
    <w:rsid w:val="00084174"/>
    <w:rsid w:val="00090925"/>
    <w:rsid w:val="000966AD"/>
    <w:rsid w:val="000B68ED"/>
    <w:rsid w:val="000C7D7D"/>
    <w:rsid w:val="000D30E3"/>
    <w:rsid w:val="00104EA5"/>
    <w:rsid w:val="001239AE"/>
    <w:rsid w:val="001506C2"/>
    <w:rsid w:val="00152805"/>
    <w:rsid w:val="00221227"/>
    <w:rsid w:val="00227EDA"/>
    <w:rsid w:val="00236EB0"/>
    <w:rsid w:val="0027064C"/>
    <w:rsid w:val="002742DF"/>
    <w:rsid w:val="00275C39"/>
    <w:rsid w:val="002A2AAC"/>
    <w:rsid w:val="002A447B"/>
    <w:rsid w:val="002A6ED2"/>
    <w:rsid w:val="002B2A8E"/>
    <w:rsid w:val="002D5BCA"/>
    <w:rsid w:val="00310A4F"/>
    <w:rsid w:val="00354391"/>
    <w:rsid w:val="00367E66"/>
    <w:rsid w:val="003A4DDC"/>
    <w:rsid w:val="003A7C17"/>
    <w:rsid w:val="003B16CE"/>
    <w:rsid w:val="003C6F5A"/>
    <w:rsid w:val="003C7181"/>
    <w:rsid w:val="003E213D"/>
    <w:rsid w:val="003E3891"/>
    <w:rsid w:val="003E5E66"/>
    <w:rsid w:val="003F2E00"/>
    <w:rsid w:val="00407B26"/>
    <w:rsid w:val="00415677"/>
    <w:rsid w:val="00431EEA"/>
    <w:rsid w:val="00450499"/>
    <w:rsid w:val="00460E52"/>
    <w:rsid w:val="004846B1"/>
    <w:rsid w:val="004B6636"/>
    <w:rsid w:val="004C6B7A"/>
    <w:rsid w:val="004D6843"/>
    <w:rsid w:val="00500A63"/>
    <w:rsid w:val="00524732"/>
    <w:rsid w:val="00536366"/>
    <w:rsid w:val="00571610"/>
    <w:rsid w:val="005961A4"/>
    <w:rsid w:val="005A4AE3"/>
    <w:rsid w:val="005A6372"/>
    <w:rsid w:val="005B0E9A"/>
    <w:rsid w:val="005D166A"/>
    <w:rsid w:val="005F6E5B"/>
    <w:rsid w:val="00612F16"/>
    <w:rsid w:val="00621531"/>
    <w:rsid w:val="00625FF7"/>
    <w:rsid w:val="006329BB"/>
    <w:rsid w:val="006632DB"/>
    <w:rsid w:val="006C2B24"/>
    <w:rsid w:val="006C74BF"/>
    <w:rsid w:val="006D5185"/>
    <w:rsid w:val="006E3E5C"/>
    <w:rsid w:val="006E7EAF"/>
    <w:rsid w:val="006F3973"/>
    <w:rsid w:val="006F59F6"/>
    <w:rsid w:val="00724993"/>
    <w:rsid w:val="00757F78"/>
    <w:rsid w:val="007838EA"/>
    <w:rsid w:val="007934D0"/>
    <w:rsid w:val="007B04DA"/>
    <w:rsid w:val="007C3244"/>
    <w:rsid w:val="007D05DF"/>
    <w:rsid w:val="007E3879"/>
    <w:rsid w:val="007F7FD8"/>
    <w:rsid w:val="0082059B"/>
    <w:rsid w:val="008316E8"/>
    <w:rsid w:val="00866612"/>
    <w:rsid w:val="00875D55"/>
    <w:rsid w:val="008855FD"/>
    <w:rsid w:val="00895902"/>
    <w:rsid w:val="008B0936"/>
    <w:rsid w:val="008B430E"/>
    <w:rsid w:val="008E0C6A"/>
    <w:rsid w:val="008E3EEC"/>
    <w:rsid w:val="008F717F"/>
    <w:rsid w:val="0091630D"/>
    <w:rsid w:val="00925277"/>
    <w:rsid w:val="009312FA"/>
    <w:rsid w:val="00951AA8"/>
    <w:rsid w:val="00960E94"/>
    <w:rsid w:val="009814AF"/>
    <w:rsid w:val="0099222D"/>
    <w:rsid w:val="00993B2E"/>
    <w:rsid w:val="00997EB0"/>
    <w:rsid w:val="009E650C"/>
    <w:rsid w:val="009F1532"/>
    <w:rsid w:val="009F52A5"/>
    <w:rsid w:val="00A0204B"/>
    <w:rsid w:val="00A2509B"/>
    <w:rsid w:val="00A25D04"/>
    <w:rsid w:val="00A348DE"/>
    <w:rsid w:val="00A37ED6"/>
    <w:rsid w:val="00A478A5"/>
    <w:rsid w:val="00A65DC6"/>
    <w:rsid w:val="00A6705B"/>
    <w:rsid w:val="00A92164"/>
    <w:rsid w:val="00A95242"/>
    <w:rsid w:val="00AF3D4C"/>
    <w:rsid w:val="00B35AA5"/>
    <w:rsid w:val="00B6180E"/>
    <w:rsid w:val="00B64E87"/>
    <w:rsid w:val="00B749B4"/>
    <w:rsid w:val="00B80A1D"/>
    <w:rsid w:val="00BA5E42"/>
    <w:rsid w:val="00BB17DE"/>
    <w:rsid w:val="00BC2C12"/>
    <w:rsid w:val="00BD0A76"/>
    <w:rsid w:val="00BD2FCB"/>
    <w:rsid w:val="00BF5354"/>
    <w:rsid w:val="00BF79C2"/>
    <w:rsid w:val="00C6414C"/>
    <w:rsid w:val="00C731D7"/>
    <w:rsid w:val="00CA205F"/>
    <w:rsid w:val="00CB673D"/>
    <w:rsid w:val="00CB7BDD"/>
    <w:rsid w:val="00CD7BD4"/>
    <w:rsid w:val="00D72C16"/>
    <w:rsid w:val="00D9124E"/>
    <w:rsid w:val="00D91F6A"/>
    <w:rsid w:val="00DE3848"/>
    <w:rsid w:val="00DE7684"/>
    <w:rsid w:val="00E20839"/>
    <w:rsid w:val="00E33163"/>
    <w:rsid w:val="00E33F9C"/>
    <w:rsid w:val="00E40742"/>
    <w:rsid w:val="00E5796B"/>
    <w:rsid w:val="00E67F6E"/>
    <w:rsid w:val="00E82EAF"/>
    <w:rsid w:val="00EC6F34"/>
    <w:rsid w:val="00ED1C59"/>
    <w:rsid w:val="00EE47C7"/>
    <w:rsid w:val="00F23FEC"/>
    <w:rsid w:val="00F840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E9492"/>
  <w15:chartTrackingRefBased/>
  <w15:docId w15:val="{716A7997-E9FC-46E3-B2F1-2E19318F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1506C2"/>
    <w:pPr>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1506C2"/>
    <w:pPr>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1506C2"/>
    <w:pPr>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41"/>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1506C2"/>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1506C2"/>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1506C2"/>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0"/>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1506C2"/>
    <w:pPr>
      <w:numPr>
        <w:numId w:val="15"/>
      </w:numPr>
    </w:pPr>
  </w:style>
  <w:style w:type="paragraph" w:customStyle="1" w:styleId="H2n">
    <w:name w:val="H2n"/>
    <w:basedOn w:val="Heading2"/>
    <w:next w:val="Normal"/>
    <w:uiPriority w:val="3"/>
    <w:qFormat/>
    <w:rsid w:val="001506C2"/>
    <w:pPr>
      <w:numPr>
        <w:ilvl w:val="1"/>
        <w:numId w:val="15"/>
      </w:numPr>
    </w:pPr>
  </w:style>
  <w:style w:type="paragraph" w:customStyle="1" w:styleId="H3n">
    <w:name w:val="H3n"/>
    <w:basedOn w:val="Heading3"/>
    <w:next w:val="Normal"/>
    <w:uiPriority w:val="3"/>
    <w:qFormat/>
    <w:rsid w:val="002D5BCA"/>
    <w:pPr>
      <w:numPr>
        <w:ilvl w:val="2"/>
        <w:numId w:val="15"/>
      </w:numPr>
    </w:pPr>
  </w:style>
  <w:style w:type="paragraph" w:customStyle="1" w:styleId="H4n">
    <w:name w:val="H4n"/>
    <w:basedOn w:val="Heading4"/>
    <w:next w:val="Normal"/>
    <w:uiPriority w:val="3"/>
    <w:qFormat/>
    <w:rsid w:val="002D5BCA"/>
    <w:pPr>
      <w:numPr>
        <w:ilvl w:val="3"/>
        <w:numId w:val="15"/>
      </w:numPr>
      <w:tabs>
        <w:tab w:val="left" w:pos="1134"/>
      </w:tabs>
    </w:pPr>
  </w:style>
  <w:style w:type="paragraph" w:customStyle="1" w:styleId="H5n">
    <w:name w:val="H5n"/>
    <w:basedOn w:val="Heading5"/>
    <w:next w:val="Normal"/>
    <w:uiPriority w:val="3"/>
    <w:qFormat/>
    <w:rsid w:val="002D5BCA"/>
    <w:pPr>
      <w:numPr>
        <w:ilvl w:val="4"/>
        <w:numId w:val="15"/>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18"/>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20"/>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21"/>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34"/>
      </w:numPr>
    </w:pPr>
  </w:style>
  <w:style w:type="paragraph" w:customStyle="1" w:styleId="HSVIndentedList1">
    <w:name w:val="HSV Indented List 1."/>
    <w:basedOn w:val="NumList2"/>
    <w:qFormat/>
    <w:rsid w:val="00221227"/>
    <w:pPr>
      <w:numPr>
        <w:ilvl w:val="0"/>
        <w:numId w:val="39"/>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22"/>
      </w:numPr>
      <w:contextualSpacing/>
    </w:pPr>
  </w:style>
  <w:style w:type="paragraph" w:customStyle="1" w:styleId="HSVNumberedParagraph">
    <w:name w:val="HSV Numbered Paragraph"/>
    <w:basedOn w:val="ListParagraph"/>
    <w:qFormat/>
    <w:rsid w:val="00460E52"/>
    <w:pPr>
      <w:keepLines/>
      <w:numPr>
        <w:ilvl w:val="1"/>
        <w:numId w:val="37"/>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23"/>
      </w:numPr>
      <w:contextualSpacing/>
    </w:pPr>
  </w:style>
  <w:style w:type="paragraph" w:styleId="ListBullet3">
    <w:name w:val="List Bullet 3"/>
    <w:basedOn w:val="Normal"/>
    <w:uiPriority w:val="99"/>
    <w:unhideWhenUsed/>
    <w:locked/>
    <w:rsid w:val="005A4AE3"/>
    <w:pPr>
      <w:numPr>
        <w:numId w:val="24"/>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table" w:styleId="ListTable3-Accent6">
    <w:name w:val="List Table 3 Accent 6"/>
    <w:basedOn w:val="TableNormal"/>
    <w:uiPriority w:val="48"/>
    <w:rsid w:val="00090925"/>
    <w:pPr>
      <w:spacing w:after="0" w:line="240" w:lineRule="auto"/>
    </w:pPr>
    <w:tblPr>
      <w:tblStyleRowBandSize w:val="1"/>
      <w:tblStyleColBandSize w:val="1"/>
      <w:tblBorders>
        <w:top w:val="single" w:sz="4" w:space="0" w:color="004C97" w:themeColor="accent6"/>
        <w:left w:val="single" w:sz="4" w:space="0" w:color="004C97" w:themeColor="accent6"/>
        <w:bottom w:val="single" w:sz="4" w:space="0" w:color="004C97" w:themeColor="accent6"/>
        <w:right w:val="single" w:sz="4" w:space="0" w:color="004C97" w:themeColor="accent6"/>
      </w:tblBorders>
    </w:tblPr>
    <w:tblStylePr w:type="firstRow">
      <w:rPr>
        <w:b/>
        <w:bCs/>
        <w:color w:val="FFFFFF" w:themeColor="background1"/>
      </w:rPr>
      <w:tblPr/>
      <w:tcPr>
        <w:shd w:val="clear" w:color="auto" w:fill="004C97" w:themeFill="accent6"/>
      </w:tcPr>
    </w:tblStylePr>
    <w:tblStylePr w:type="lastRow">
      <w:rPr>
        <w:b/>
        <w:bCs/>
      </w:rPr>
      <w:tblPr/>
      <w:tcPr>
        <w:tcBorders>
          <w:top w:val="double" w:sz="4" w:space="0" w:color="004C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6"/>
          <w:right w:val="single" w:sz="4" w:space="0" w:color="004C97" w:themeColor="accent6"/>
        </w:tcBorders>
      </w:tcPr>
    </w:tblStylePr>
    <w:tblStylePr w:type="band1Horz">
      <w:tblPr/>
      <w:tcPr>
        <w:tcBorders>
          <w:top w:val="single" w:sz="4" w:space="0" w:color="004C97" w:themeColor="accent6"/>
          <w:bottom w:val="single" w:sz="4" w:space="0" w:color="004C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6"/>
          <w:left w:val="nil"/>
        </w:tcBorders>
      </w:tcPr>
    </w:tblStylePr>
    <w:tblStylePr w:type="swCell">
      <w:tblPr/>
      <w:tcPr>
        <w:tcBorders>
          <w:top w:val="double" w:sz="4" w:space="0" w:color="004C97" w:themeColor="accent6"/>
          <w:right w:val="nil"/>
        </w:tcBorders>
      </w:tcPr>
    </w:tblStylePr>
  </w:style>
  <w:style w:type="paragraph" w:styleId="Revision">
    <w:name w:val="Revision"/>
    <w:hidden/>
    <w:uiPriority w:val="99"/>
    <w:semiHidden/>
    <w:rsid w:val="00DE3848"/>
    <w:pPr>
      <w:spacing w:after="0" w:line="240" w:lineRule="auto"/>
    </w:pPr>
    <w:rPr>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ompliance@healthsharevic.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hpvau.sharepoint.com/sites/OfficeTemplates/Templates/HSV%20Brief.dotx" TargetMode="External"/></Relationships>
</file>

<file path=word/theme/theme1.xml><?xml version="1.0" encoding="utf-8"?>
<a:theme xmlns:a="http://schemas.openxmlformats.org/drawingml/2006/main" name="HSV">
  <a:themeElements>
    <a:clrScheme name="Custom 3">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id="{02234DB4-11C3-4F58-9D50-27B7406EE027}" vid="{43DF5616-F3CA-4FC3-B68D-5812CAB0E1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F8EAC-0F9C-4AC4-8ADC-006CF7CF420A}">
  <ds:schemaRefs>
    <ds:schemaRef ds:uri="http://schemas.microsoft.com/sharepoint/v3/contenttype/forms"/>
  </ds:schemaRefs>
</ds:datastoreItem>
</file>

<file path=customXml/itemProps2.xml><?xml version="1.0" encoding="utf-8"?>
<ds:datastoreItem xmlns:ds="http://schemas.openxmlformats.org/officeDocument/2006/customXml" ds:itemID="{741A8B58-F642-478D-9DA7-66C6A3EC8EFD}">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terms/"/>
    <ds:schemaRef ds:uri="http://www.w3.org/XML/1998/namespace"/>
    <ds:schemaRef ds:uri="http://purl.org/dc/dcmitype/"/>
    <ds:schemaRef ds:uri="http://schemas.microsoft.com/office/infopath/2007/PartnerControls"/>
    <ds:schemaRef ds:uri="0f9d45a8-e9a3-4ee4-99d8-7dcf1f0b4124"/>
    <ds:schemaRef ds:uri="8254da4f-3174-46c7-b351-937350f0aacb"/>
  </ds:schemaRefs>
</ds:datastoreItem>
</file>

<file path=customXml/itemProps3.xml><?xml version="1.0" encoding="utf-8"?>
<ds:datastoreItem xmlns:ds="http://schemas.openxmlformats.org/officeDocument/2006/customXml" ds:itemID="{1EDDF510-79F5-4E24-A0FE-D0D4113E7D33}"/>
</file>

<file path=docProps/app.xml><?xml version="1.0" encoding="utf-8"?>
<Properties xmlns="http://schemas.openxmlformats.org/officeDocument/2006/extended-properties" xmlns:vt="http://schemas.openxmlformats.org/officeDocument/2006/docPropsVTypes">
  <Template>HSV%20Brief</Template>
  <TotalTime>105</TotalTime>
  <Pages>3</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8</cp:revision>
  <cp:lastPrinted>2020-12-10T00:27:00Z</cp:lastPrinted>
  <dcterms:created xsi:type="dcterms:W3CDTF">2022-11-13T21:16:00Z</dcterms:created>
  <dcterms:modified xsi:type="dcterms:W3CDTF">2022-12-18T23:04:00Z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8a9b446f-87d8-46f6-9820-4b00ce21e79e</vt:lpwstr>
  </property>
  <property fmtid="{D5CDD505-2E9C-101B-9397-08002B2CF9AE}" pid="4" name="MediaServiceImageTags">
    <vt:lpwstr/>
  </property>
</Properties>
</file>