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CustomTabledetailed"/>
        <w:tblW w:w="4855" w:type="pct"/>
        <w:tblLook w:val="0680" w:firstRow="0" w:lastRow="0" w:firstColumn="1" w:lastColumn="0" w:noHBand="1" w:noVBand="1"/>
      </w:tblPr>
      <w:tblGrid>
        <w:gridCol w:w="2061"/>
        <w:gridCol w:w="7289"/>
      </w:tblGrid>
      <w:tr w:rsidR="00EB13CB" w14:paraId="12C3DDDD" w14:textId="77777777" w:rsidTr="00FF7739">
        <w:tc>
          <w:tcPr>
            <w:cnfStyle w:val="001000000000" w:firstRow="0" w:lastRow="0" w:firstColumn="1" w:lastColumn="0" w:oddVBand="0" w:evenVBand="0" w:oddHBand="0" w:evenHBand="0" w:firstRowFirstColumn="0" w:firstRowLastColumn="0" w:lastRowFirstColumn="0" w:lastRowLastColumn="0"/>
            <w:tcW w:w="1102" w:type="pct"/>
          </w:tcPr>
          <w:p w14:paraId="79B1F185" w14:textId="77777777" w:rsidR="00EB13CB" w:rsidRPr="00E96910" w:rsidRDefault="00EB13CB" w:rsidP="00FF7739">
            <w:pPr>
              <w:pStyle w:val="TableBodyText"/>
              <w:rPr>
                <w:sz w:val="20"/>
                <w:szCs w:val="20"/>
              </w:rPr>
            </w:pPr>
            <w:r w:rsidRPr="00E96910">
              <w:rPr>
                <w:sz w:val="20"/>
                <w:szCs w:val="20"/>
              </w:rPr>
              <w:t>Role title</w:t>
            </w:r>
          </w:p>
        </w:tc>
        <w:tc>
          <w:tcPr>
            <w:tcW w:w="3898" w:type="pct"/>
          </w:tcPr>
          <w:p w14:paraId="3A8B72E7" w14:textId="38E9E78E" w:rsidR="00EB13CB" w:rsidRDefault="00EB13CB" w:rsidP="00FF7739">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Application Developer</w:t>
            </w:r>
          </w:p>
        </w:tc>
      </w:tr>
      <w:tr w:rsidR="00EB13CB" w14:paraId="3BC5E9EC" w14:textId="77777777" w:rsidTr="00FF7739">
        <w:tc>
          <w:tcPr>
            <w:cnfStyle w:val="001000000000" w:firstRow="0" w:lastRow="0" w:firstColumn="1" w:lastColumn="0" w:oddVBand="0" w:evenVBand="0" w:oddHBand="0" w:evenHBand="0" w:firstRowFirstColumn="0" w:firstRowLastColumn="0" w:lastRowFirstColumn="0" w:lastRowLastColumn="0"/>
            <w:tcW w:w="1102" w:type="pct"/>
          </w:tcPr>
          <w:p w14:paraId="7F2327DF" w14:textId="77777777" w:rsidR="00EB13CB" w:rsidRPr="005D1C90" w:rsidRDefault="00EB13CB" w:rsidP="00FF7739">
            <w:pPr>
              <w:pStyle w:val="TableBodyText"/>
              <w:rPr>
                <w:sz w:val="20"/>
                <w:szCs w:val="20"/>
              </w:rPr>
            </w:pPr>
            <w:r>
              <w:rPr>
                <w:sz w:val="20"/>
                <w:szCs w:val="20"/>
              </w:rPr>
              <w:t>Reports to</w:t>
            </w:r>
          </w:p>
        </w:tc>
        <w:tc>
          <w:tcPr>
            <w:tcW w:w="3898" w:type="pct"/>
          </w:tcPr>
          <w:p w14:paraId="02BD85E2" w14:textId="79C0C475" w:rsidR="00EB13CB" w:rsidRPr="005D1C90" w:rsidRDefault="00885F66" w:rsidP="00FF7739">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 Manager Solutions Delivery</w:t>
            </w:r>
          </w:p>
        </w:tc>
      </w:tr>
      <w:tr w:rsidR="00EB13CB" w14:paraId="10B374A9" w14:textId="77777777" w:rsidTr="00FF7739">
        <w:tc>
          <w:tcPr>
            <w:cnfStyle w:val="001000000000" w:firstRow="0" w:lastRow="0" w:firstColumn="1" w:lastColumn="0" w:oddVBand="0" w:evenVBand="0" w:oddHBand="0" w:evenHBand="0" w:firstRowFirstColumn="0" w:firstRowLastColumn="0" w:lastRowFirstColumn="0" w:lastRowLastColumn="0"/>
            <w:tcW w:w="1102" w:type="pct"/>
          </w:tcPr>
          <w:p w14:paraId="32ABCCC4" w14:textId="77777777" w:rsidR="00EB13CB" w:rsidRPr="005D1C90" w:rsidRDefault="00EB13CB" w:rsidP="00FF7739">
            <w:pPr>
              <w:pStyle w:val="TableBodyText"/>
              <w:rPr>
                <w:sz w:val="20"/>
                <w:szCs w:val="20"/>
              </w:rPr>
            </w:pPr>
            <w:r>
              <w:rPr>
                <w:sz w:val="20"/>
                <w:szCs w:val="20"/>
              </w:rPr>
              <w:t>Direct reports</w:t>
            </w:r>
          </w:p>
        </w:tc>
        <w:tc>
          <w:tcPr>
            <w:tcW w:w="3898" w:type="pct"/>
          </w:tcPr>
          <w:p w14:paraId="03DB575E" w14:textId="77777777" w:rsidR="00EB13CB" w:rsidRPr="0022320E" w:rsidRDefault="00EB13CB" w:rsidP="00FF7739">
            <w:pPr>
              <w:pStyle w:val="TableBodyTex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96910">
              <w:rPr>
                <w:sz w:val="20"/>
                <w:szCs w:val="20"/>
              </w:rPr>
              <w:t>nil</w:t>
            </w:r>
          </w:p>
        </w:tc>
      </w:tr>
      <w:tr w:rsidR="00EB13CB" w14:paraId="01F63E1F" w14:textId="77777777" w:rsidTr="00FF7739">
        <w:tc>
          <w:tcPr>
            <w:cnfStyle w:val="001000000000" w:firstRow="0" w:lastRow="0" w:firstColumn="1" w:lastColumn="0" w:oddVBand="0" w:evenVBand="0" w:oddHBand="0" w:evenHBand="0" w:firstRowFirstColumn="0" w:firstRowLastColumn="0" w:lastRowFirstColumn="0" w:lastRowLastColumn="0"/>
            <w:tcW w:w="1102" w:type="pct"/>
          </w:tcPr>
          <w:p w14:paraId="4F8F441F" w14:textId="77777777" w:rsidR="00EB13CB" w:rsidRPr="005D1C90" w:rsidRDefault="00EB13CB" w:rsidP="00FF7739">
            <w:pPr>
              <w:pStyle w:val="TableBodyText"/>
              <w:rPr>
                <w:sz w:val="20"/>
                <w:szCs w:val="20"/>
              </w:rPr>
            </w:pPr>
            <w:r>
              <w:rPr>
                <w:sz w:val="20"/>
                <w:szCs w:val="20"/>
              </w:rPr>
              <w:t>Band classification</w:t>
            </w:r>
          </w:p>
        </w:tc>
        <w:tc>
          <w:tcPr>
            <w:tcW w:w="3898" w:type="pct"/>
          </w:tcPr>
          <w:p w14:paraId="4635331A" w14:textId="2089559E" w:rsidR="00EB13CB" w:rsidRPr="005D1C90" w:rsidRDefault="00EB13CB" w:rsidP="00FF7739">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Band </w:t>
            </w:r>
            <w:r w:rsidR="000B5AB1">
              <w:rPr>
                <w:sz w:val="20"/>
                <w:szCs w:val="20"/>
              </w:rPr>
              <w:t>5</w:t>
            </w:r>
            <w:r>
              <w:rPr>
                <w:sz w:val="20"/>
                <w:szCs w:val="20"/>
              </w:rPr>
              <w:t>, HealthShare Victoria Enterprise Agreement 2023</w:t>
            </w:r>
          </w:p>
        </w:tc>
      </w:tr>
      <w:tr w:rsidR="00EB13CB" w14:paraId="399293EE" w14:textId="77777777" w:rsidTr="00FF7739">
        <w:tc>
          <w:tcPr>
            <w:cnfStyle w:val="001000000000" w:firstRow="0" w:lastRow="0" w:firstColumn="1" w:lastColumn="0" w:oddVBand="0" w:evenVBand="0" w:oddHBand="0" w:evenHBand="0" w:firstRowFirstColumn="0" w:firstRowLastColumn="0" w:lastRowFirstColumn="0" w:lastRowLastColumn="0"/>
            <w:tcW w:w="1102" w:type="pct"/>
          </w:tcPr>
          <w:p w14:paraId="5EB9DE49" w14:textId="77777777" w:rsidR="00EB13CB" w:rsidRDefault="00EB13CB" w:rsidP="00FF7739">
            <w:pPr>
              <w:pStyle w:val="TableBodyText"/>
              <w:rPr>
                <w:sz w:val="20"/>
                <w:szCs w:val="20"/>
              </w:rPr>
            </w:pPr>
            <w:r>
              <w:rPr>
                <w:sz w:val="20"/>
                <w:szCs w:val="20"/>
              </w:rPr>
              <w:t>Date approved</w:t>
            </w:r>
          </w:p>
        </w:tc>
        <w:tc>
          <w:tcPr>
            <w:tcW w:w="3898" w:type="pct"/>
          </w:tcPr>
          <w:p w14:paraId="1B918B1D" w14:textId="7BF17AD9" w:rsidR="00EB13CB" w:rsidRDefault="008E7B37" w:rsidP="00FF7739">
            <w:pPr>
              <w:pStyle w:val="TableBodyTex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November</w:t>
            </w:r>
            <w:r w:rsidR="00EB13CB">
              <w:rPr>
                <w:rFonts w:eastAsia="Arial" w:cs="Arial"/>
                <w:sz w:val="20"/>
                <w:szCs w:val="20"/>
              </w:rPr>
              <w:t xml:space="preserve"> 2024</w:t>
            </w:r>
          </w:p>
        </w:tc>
      </w:tr>
    </w:tbl>
    <w:p w14:paraId="4741D45F" w14:textId="77777777" w:rsidR="00EB13CB" w:rsidRDefault="00EB13CB" w:rsidP="00EB13CB">
      <w:pPr>
        <w:pStyle w:val="ListHSV3"/>
        <w:numPr>
          <w:ilvl w:val="0"/>
          <w:numId w:val="0"/>
        </w:numPr>
      </w:pPr>
    </w:p>
    <w:p w14:paraId="437D2238" w14:textId="77777777" w:rsidR="00EB13CB" w:rsidRDefault="00EB13CB" w:rsidP="00EB13CB">
      <w:pPr>
        <w:pStyle w:val="ListHSVHeading1"/>
        <w:numPr>
          <w:ilvl w:val="0"/>
          <w:numId w:val="16"/>
        </w:numPr>
        <w:spacing w:before="0"/>
      </w:pPr>
      <w:r>
        <w:t xml:space="preserve">HealthShare Victoria </w:t>
      </w:r>
    </w:p>
    <w:p w14:paraId="329692CA" w14:textId="77777777" w:rsidR="00EB13CB" w:rsidRPr="00E8041F" w:rsidRDefault="00EB13CB" w:rsidP="00EB13CB">
      <w:pPr>
        <w:pStyle w:val="ListHSV2"/>
        <w:numPr>
          <w:ilvl w:val="1"/>
          <w:numId w:val="16"/>
        </w:numPr>
      </w:pPr>
      <w:r w:rsidRPr="00E8041F">
        <w:t>HSV was established on 1 January 2021 as a commercially oriented independent provider of supply chain, procurement and corporate shared services to Victoria’s public health sector.</w:t>
      </w:r>
    </w:p>
    <w:p w14:paraId="558A1E0E" w14:textId="77777777" w:rsidR="00EB13CB" w:rsidRPr="00E8041F" w:rsidRDefault="00EB13CB" w:rsidP="00EB13CB">
      <w:pPr>
        <w:pStyle w:val="ListHSV2"/>
        <w:numPr>
          <w:ilvl w:val="0"/>
          <w:numId w:val="0"/>
        </w:numPr>
        <w:ind w:left="425"/>
      </w:pPr>
      <w:r w:rsidRPr="00E8041F">
        <w:t>HSV’s purpose is to partner with Victoria’s public health services and suppliers to support better value for the public health sector and better outcomes for their patients.</w:t>
      </w:r>
    </w:p>
    <w:p w14:paraId="2EAFF4A6" w14:textId="77777777" w:rsidR="00EB13CB" w:rsidRPr="00E8041F" w:rsidRDefault="00EB13CB" w:rsidP="00EB13CB">
      <w:pPr>
        <w:pStyle w:val="ListHSV2"/>
        <w:numPr>
          <w:ilvl w:val="0"/>
          <w:numId w:val="0"/>
        </w:numPr>
        <w:ind w:left="425"/>
      </w:pPr>
      <w:r w:rsidRPr="00E8041F">
        <w:t>Our focus is on the end-to-end supply chain needs of health services, including operating the State Supply Chain,</w:t>
      </w:r>
      <w:r>
        <w:t xml:space="preserve"> </w:t>
      </w:r>
      <w:r w:rsidRPr="00E8041F">
        <w:t>to</w:t>
      </w:r>
      <w:r>
        <w:t xml:space="preserve"> </w:t>
      </w:r>
      <w:r w:rsidRPr="00E8041F">
        <w:t>ensure Victoria’s public health services have access to goods that may be in higher demand or difficult to access. Under the Health Services Act 1988 (Vic), we administer compliance-related functions, and work with health services to assist them in meeting compliance and probity obligations.</w:t>
      </w:r>
    </w:p>
    <w:p w14:paraId="2F495DEC" w14:textId="77777777" w:rsidR="00EB13CB" w:rsidRDefault="00EB13CB" w:rsidP="00EB13CB">
      <w:pPr>
        <w:pStyle w:val="ListHSV2"/>
        <w:numPr>
          <w:ilvl w:val="0"/>
          <w:numId w:val="0"/>
        </w:numPr>
        <w:ind w:left="425"/>
      </w:pPr>
      <w:r w:rsidRPr="00E8041F">
        <w:t>As a customer-focused service organisation, we concentrate on providing services that our public health service customers can rely on, and our work supports our health service customers in delivering safe, high-quality and sustainable healthcare for all Victorians.</w:t>
      </w:r>
    </w:p>
    <w:p w14:paraId="2CA4E381" w14:textId="77777777" w:rsidR="00EB13CB" w:rsidRDefault="00EB13CB" w:rsidP="00EB13CB">
      <w:pPr>
        <w:pStyle w:val="ListHSVHeading1"/>
        <w:numPr>
          <w:ilvl w:val="0"/>
          <w:numId w:val="16"/>
        </w:numPr>
      </w:pPr>
      <w:r w:rsidRPr="002B629E">
        <w:t>Position Summary</w:t>
      </w:r>
    </w:p>
    <w:p w14:paraId="27E4830E" w14:textId="77777777" w:rsidR="00910C60" w:rsidRDefault="00910C60" w:rsidP="00910C60">
      <w:pPr>
        <w:pStyle w:val="ListHSV2"/>
        <w:numPr>
          <w:ilvl w:val="1"/>
          <w:numId w:val="16"/>
        </w:numPr>
      </w:pPr>
      <w:bookmarkStart w:id="0" w:name="_Hlk179289021"/>
      <w:r>
        <w:t xml:space="preserve">Reporting to the General Manager Solution Delivery, Application Developer will play a crucial role in designing, developing, and maintaining systems solutions that support various business processes. You will work in a collaborative environment, leveraging your technical expertise to create efficient and reliable solutions that enhance our business operations. </w:t>
      </w:r>
    </w:p>
    <w:p w14:paraId="628888E3" w14:textId="3CDDE69A" w:rsidR="00910C60" w:rsidRDefault="00910C60" w:rsidP="00910C60">
      <w:pPr>
        <w:pStyle w:val="ListHSV2"/>
        <w:numPr>
          <w:ilvl w:val="1"/>
          <w:numId w:val="16"/>
        </w:numPr>
      </w:pPr>
      <w:r>
        <w:t>The Application Developer role:</w:t>
      </w:r>
    </w:p>
    <w:p w14:paraId="2AF846AE" w14:textId="77777777" w:rsidR="00910C60" w:rsidRDefault="00910C60" w:rsidP="004E4A94">
      <w:pPr>
        <w:pStyle w:val="ListHSV3"/>
        <w:numPr>
          <w:ilvl w:val="2"/>
          <w:numId w:val="16"/>
        </w:numPr>
      </w:pPr>
      <w:r>
        <w:t>Will design and develop the solutions in various systems being built and those existing.</w:t>
      </w:r>
    </w:p>
    <w:p w14:paraId="11BC4F5D" w14:textId="77777777" w:rsidR="00910C60" w:rsidRDefault="00910C60" w:rsidP="004E4A94">
      <w:pPr>
        <w:pStyle w:val="ListHSV3"/>
        <w:numPr>
          <w:ilvl w:val="2"/>
          <w:numId w:val="16"/>
        </w:numPr>
      </w:pPr>
      <w:r>
        <w:t xml:space="preserve">Will be responsible for modern system interfaces, API Management, data flows, messaging, event-driven, scheduling, managed file transfers, and application integration requirements. </w:t>
      </w:r>
    </w:p>
    <w:p w14:paraId="5EC309B7" w14:textId="7C32B841" w:rsidR="00EB13CB" w:rsidRDefault="00910C60" w:rsidP="004E4A94">
      <w:pPr>
        <w:pStyle w:val="ListHSV3"/>
        <w:numPr>
          <w:ilvl w:val="2"/>
          <w:numId w:val="16"/>
        </w:numPr>
      </w:pPr>
      <w:r>
        <w:t xml:space="preserve">Will focus on designing, implementing, and maintaining effective and efficient solutions to enable seamless communication and data exchange between various systems and applications covering SaaS implementations across all divisions of the </w:t>
      </w:r>
      <w:r w:rsidR="00163B00">
        <w:t>business.</w:t>
      </w:r>
    </w:p>
    <w:bookmarkEnd w:id="0"/>
    <w:p w14:paraId="11A02C0A" w14:textId="77777777" w:rsidR="00EB13CB" w:rsidRPr="002B629E" w:rsidRDefault="00EB13CB" w:rsidP="00EB13CB">
      <w:pPr>
        <w:pStyle w:val="ListHSVHeading1"/>
        <w:numPr>
          <w:ilvl w:val="0"/>
          <w:numId w:val="16"/>
        </w:numPr>
      </w:pPr>
      <w:r w:rsidRPr="002B629E">
        <w:t>Specific Duties and Responsibilities</w:t>
      </w:r>
    </w:p>
    <w:p w14:paraId="48C63C4C" w14:textId="0EDE0809" w:rsidR="00EB13CB" w:rsidRDefault="00D774B7" w:rsidP="00EB13CB">
      <w:pPr>
        <w:pStyle w:val="ListAlternativeHSVHeading2"/>
        <w:numPr>
          <w:ilvl w:val="1"/>
          <w:numId w:val="16"/>
        </w:numPr>
      </w:pPr>
      <w:r>
        <w:t>Role / team description</w:t>
      </w:r>
      <w:r w:rsidR="00EB13CB">
        <w:t xml:space="preserve"> </w:t>
      </w:r>
    </w:p>
    <w:p w14:paraId="05B36EBD" w14:textId="77777777" w:rsidR="008717A6" w:rsidRDefault="008717A6" w:rsidP="008717A6">
      <w:pPr>
        <w:pStyle w:val="ListHSV3"/>
        <w:numPr>
          <w:ilvl w:val="2"/>
          <w:numId w:val="16"/>
        </w:numPr>
      </w:pPr>
      <w:r>
        <w:t>Provide business analysis services mapping functional, business requirements, processes, and testing artefacts, as well as contribute to testing for the HSV FMIS WMS Project.</w:t>
      </w:r>
    </w:p>
    <w:p w14:paraId="4FABEDD3" w14:textId="77777777" w:rsidR="008717A6" w:rsidRDefault="008717A6" w:rsidP="008717A6">
      <w:pPr>
        <w:pStyle w:val="ListHSV3"/>
        <w:numPr>
          <w:ilvl w:val="2"/>
          <w:numId w:val="16"/>
        </w:numPr>
      </w:pPr>
      <w:r>
        <w:t xml:space="preserve">Within HTSV, provide end-user support for the Finance and Materials Management Systems (FMIS) delivered by HTSV. These include a range of Oracle Financials application modules, including iProcurement; Inventory; Order Management, WMS, BWC, Discoverer, OACS and core financial modules. </w:t>
      </w:r>
    </w:p>
    <w:p w14:paraId="11CF9517" w14:textId="77777777" w:rsidR="008717A6" w:rsidRDefault="008717A6" w:rsidP="008717A6">
      <w:pPr>
        <w:pStyle w:val="ListHSV3"/>
        <w:numPr>
          <w:ilvl w:val="2"/>
          <w:numId w:val="16"/>
        </w:numPr>
      </w:pPr>
      <w:r>
        <w:t>Work with vendor stakeholders, including Oracle Worldwide support to track and resolve raised issues.</w:t>
      </w:r>
    </w:p>
    <w:p w14:paraId="63975A3C" w14:textId="77777777" w:rsidR="008717A6" w:rsidRDefault="008717A6" w:rsidP="008717A6">
      <w:pPr>
        <w:pStyle w:val="ListHSV3"/>
        <w:numPr>
          <w:ilvl w:val="2"/>
          <w:numId w:val="16"/>
        </w:numPr>
      </w:pPr>
      <w:r>
        <w:t>Develop technical skills to support any other critical platforms HSV might onboard like Koerber WMS, SaaS HR, Procurement and Finance systems in future.</w:t>
      </w:r>
    </w:p>
    <w:p w14:paraId="406DA98E" w14:textId="77777777" w:rsidR="008717A6" w:rsidRDefault="008717A6" w:rsidP="008717A6">
      <w:pPr>
        <w:pStyle w:val="ListHSV3"/>
        <w:numPr>
          <w:ilvl w:val="2"/>
          <w:numId w:val="16"/>
        </w:numPr>
      </w:pPr>
      <w:r>
        <w:t>Under limited direction, contribute to the preparation of business requirement documentation for the various stakeholders of the Application.</w:t>
      </w:r>
    </w:p>
    <w:p w14:paraId="4A0E8CCB" w14:textId="33DD6E68" w:rsidR="008717A6" w:rsidRDefault="008717A6" w:rsidP="008717A6">
      <w:pPr>
        <w:pStyle w:val="ListHSV3"/>
        <w:numPr>
          <w:ilvl w:val="2"/>
          <w:numId w:val="16"/>
        </w:numPr>
      </w:pPr>
      <w:r>
        <w:t xml:space="preserve">Work with HTS to provide technical, functional and documentation support for </w:t>
      </w:r>
      <w:r w:rsidR="00F1497E">
        <w:t>deployment</w:t>
      </w:r>
      <w:r>
        <w:t xml:space="preserve"> in UAT and PROD.</w:t>
      </w:r>
      <w:r w:rsidR="00F1497E">
        <w:t xml:space="preserve"> </w:t>
      </w:r>
      <w:r>
        <w:t>Develop and maintain positive, influential relationships with stakeholders including vendor and agency representatives.</w:t>
      </w:r>
    </w:p>
    <w:p w14:paraId="2B3C2A47" w14:textId="295DD11F" w:rsidR="008717A6" w:rsidRDefault="008717A6" w:rsidP="008717A6">
      <w:pPr>
        <w:pStyle w:val="ListHSV3"/>
        <w:numPr>
          <w:ilvl w:val="2"/>
          <w:numId w:val="16"/>
        </w:numPr>
      </w:pPr>
      <w:r>
        <w:t xml:space="preserve">Develop technical skills on integration platform (Boomi) to support integrations between various </w:t>
      </w:r>
      <w:r w:rsidR="00F1497E">
        <w:t>enterprise</w:t>
      </w:r>
      <w:r>
        <w:t xml:space="preserve"> systems.</w:t>
      </w:r>
    </w:p>
    <w:p w14:paraId="3E2EBA2A" w14:textId="77777777" w:rsidR="008717A6" w:rsidRDefault="008717A6" w:rsidP="008717A6">
      <w:pPr>
        <w:pStyle w:val="ListHSV3"/>
        <w:numPr>
          <w:ilvl w:val="2"/>
          <w:numId w:val="16"/>
        </w:numPr>
      </w:pPr>
      <w:r>
        <w:t>Operate as an effective member of the FMIS Application Support team, working collaboratively with other team members and other stakeholders within HSS.</w:t>
      </w:r>
    </w:p>
    <w:p w14:paraId="21A8A4F7" w14:textId="77777777" w:rsidR="008717A6" w:rsidRDefault="008717A6" w:rsidP="008717A6">
      <w:pPr>
        <w:pStyle w:val="ListHSV3"/>
        <w:numPr>
          <w:ilvl w:val="2"/>
          <w:numId w:val="16"/>
        </w:numPr>
      </w:pPr>
      <w:r>
        <w:lastRenderedPageBreak/>
        <w:t>Contribute to new functional upgrades and releases BAU and (R12), with the guidance of the General Manager Solutions Delivery.</w:t>
      </w:r>
    </w:p>
    <w:p w14:paraId="5DCD6B0D" w14:textId="77777777" w:rsidR="008717A6" w:rsidRDefault="008717A6" w:rsidP="008717A6">
      <w:pPr>
        <w:pStyle w:val="ListHSV3"/>
        <w:numPr>
          <w:ilvl w:val="2"/>
          <w:numId w:val="16"/>
        </w:numPr>
      </w:pPr>
      <w:r>
        <w:t>Support Oracle Applications at the system administration levels and work closely with the Database Administration (DBA) team to resolve database issues.</w:t>
      </w:r>
    </w:p>
    <w:p w14:paraId="2C90AAF7" w14:textId="77777777" w:rsidR="008717A6" w:rsidRDefault="008717A6" w:rsidP="008717A6">
      <w:pPr>
        <w:pStyle w:val="ListHSV3"/>
        <w:numPr>
          <w:ilvl w:val="2"/>
          <w:numId w:val="16"/>
        </w:numPr>
      </w:pPr>
      <w:r>
        <w:t>Provide advice on application security and functionality, and independently manage changes.</w:t>
      </w:r>
    </w:p>
    <w:p w14:paraId="44FB8605" w14:textId="77777777" w:rsidR="008717A6" w:rsidRDefault="008717A6" w:rsidP="008717A6">
      <w:pPr>
        <w:pStyle w:val="ListHSV3"/>
        <w:numPr>
          <w:ilvl w:val="2"/>
          <w:numId w:val="16"/>
        </w:numPr>
      </w:pPr>
      <w:r>
        <w:t>Collaborate with relevant stakeholders, to support the development and documentation of required policies and procedures.</w:t>
      </w:r>
    </w:p>
    <w:p w14:paraId="3C460757" w14:textId="77777777" w:rsidR="008717A6" w:rsidRDefault="008717A6" w:rsidP="008717A6">
      <w:pPr>
        <w:pStyle w:val="ListHSV3"/>
        <w:numPr>
          <w:ilvl w:val="2"/>
          <w:numId w:val="16"/>
        </w:numPr>
      </w:pPr>
      <w:r>
        <w:t>Actively represent the General Manager Solutions Delivery, at relevant user group meetings, from time to time</w:t>
      </w:r>
    </w:p>
    <w:p w14:paraId="3890CD5E" w14:textId="15EFC018" w:rsidR="00EB13CB" w:rsidRDefault="00675F72" w:rsidP="00EB13CB">
      <w:pPr>
        <w:pStyle w:val="ListAlternativeHSVHeading2"/>
        <w:numPr>
          <w:ilvl w:val="1"/>
          <w:numId w:val="16"/>
        </w:numPr>
      </w:pPr>
      <w:r>
        <w:t>Design and Development</w:t>
      </w:r>
      <w:r w:rsidR="00EB13CB">
        <w:t xml:space="preserve"> </w:t>
      </w:r>
    </w:p>
    <w:p w14:paraId="408ACBCB" w14:textId="77777777" w:rsidR="00D418B5" w:rsidRDefault="00D418B5" w:rsidP="00D418B5">
      <w:pPr>
        <w:pStyle w:val="ListHSV3"/>
        <w:numPr>
          <w:ilvl w:val="2"/>
          <w:numId w:val="16"/>
        </w:numPr>
      </w:pPr>
      <w:r>
        <w:t>Ensure testing artefacts, either created by external parties or HSV are delivered as a ‘fit for purpose’, consistent deliverable, that reflects business needs.</w:t>
      </w:r>
    </w:p>
    <w:p w14:paraId="27B90B8E" w14:textId="77777777" w:rsidR="00D418B5" w:rsidRDefault="00D418B5" w:rsidP="00D418B5">
      <w:pPr>
        <w:pStyle w:val="ListHSV3"/>
        <w:numPr>
          <w:ilvl w:val="2"/>
          <w:numId w:val="16"/>
        </w:numPr>
      </w:pPr>
      <w:r>
        <w:t>Identify and document system and process changes for HSV and HTSV stakeholders, as well as providing input to potential system improvements to be carried out in future.</w:t>
      </w:r>
    </w:p>
    <w:p w14:paraId="00FD1424" w14:textId="77777777" w:rsidR="00D418B5" w:rsidRDefault="00D418B5" w:rsidP="00D418B5">
      <w:pPr>
        <w:pStyle w:val="ListHSV3"/>
        <w:numPr>
          <w:ilvl w:val="2"/>
          <w:numId w:val="16"/>
        </w:numPr>
      </w:pPr>
      <w:r>
        <w:t>Creation of BA artefacts to support the delivery of the FMIS + WMS systems.</w:t>
      </w:r>
    </w:p>
    <w:p w14:paraId="295FCF9F" w14:textId="5F4111CD" w:rsidR="00EB13CB" w:rsidRDefault="00D418B5" w:rsidP="00B86E5D">
      <w:pPr>
        <w:pStyle w:val="ListHSV3"/>
        <w:numPr>
          <w:ilvl w:val="0"/>
          <w:numId w:val="0"/>
        </w:numPr>
        <w:ind w:left="1276" w:hanging="425"/>
      </w:pPr>
      <w:r>
        <w:t>Undertake business analysis activities for HSV’s FMIS + WMS.</w:t>
      </w:r>
    </w:p>
    <w:p w14:paraId="159E0734" w14:textId="77777777" w:rsidR="00EB13CB" w:rsidRDefault="00EB13CB" w:rsidP="00EB13CB">
      <w:pPr>
        <w:pStyle w:val="ListAlternativeHSVHeading2"/>
        <w:numPr>
          <w:ilvl w:val="1"/>
          <w:numId w:val="16"/>
        </w:numPr>
      </w:pPr>
      <w:r>
        <w:t>BeSafe</w:t>
      </w:r>
    </w:p>
    <w:p w14:paraId="6A87180D" w14:textId="77777777" w:rsidR="00EB13CB" w:rsidRPr="006F73C0" w:rsidRDefault="00EB13CB" w:rsidP="00EB13CB">
      <w:pPr>
        <w:pStyle w:val="ListAlternativeHSV3"/>
        <w:numPr>
          <w:ilvl w:val="2"/>
          <w:numId w:val="21"/>
        </w:numPr>
      </w:pPr>
      <w:r w:rsidRPr="006F73C0">
        <w:t>Support the implementation of the BeSafe strategy to improve safety culture and outcomes across the business.</w:t>
      </w:r>
    </w:p>
    <w:p w14:paraId="5BB29379" w14:textId="77777777" w:rsidR="00EB13CB" w:rsidRPr="006F73C0" w:rsidRDefault="00EB13CB" w:rsidP="00EB13CB">
      <w:pPr>
        <w:pStyle w:val="ListAlternativeHSV3"/>
        <w:numPr>
          <w:ilvl w:val="2"/>
          <w:numId w:val="21"/>
        </w:numPr>
      </w:pPr>
      <w:r w:rsidRPr="006F73C0">
        <w:t>Support the development of risk assessments and management of safety across HSV</w:t>
      </w:r>
    </w:p>
    <w:p w14:paraId="6CD0603F" w14:textId="77777777" w:rsidR="00EB13CB" w:rsidRPr="006F73C0" w:rsidRDefault="00EB13CB" w:rsidP="00EB13CB">
      <w:pPr>
        <w:pStyle w:val="ListAlternativeHSV3"/>
        <w:numPr>
          <w:ilvl w:val="2"/>
          <w:numId w:val="21"/>
        </w:numPr>
      </w:pPr>
      <w:r w:rsidRPr="006F73C0">
        <w:t>Help coordinate BeSafe activities, forums, and training to help create a robust safety culture at HSV.</w:t>
      </w:r>
    </w:p>
    <w:p w14:paraId="1109422E" w14:textId="77777777" w:rsidR="00EB13CB" w:rsidRPr="006F73C0" w:rsidRDefault="00EB13CB" w:rsidP="00EB13CB">
      <w:pPr>
        <w:pStyle w:val="ListAlternativeHSV3"/>
        <w:numPr>
          <w:ilvl w:val="2"/>
          <w:numId w:val="21"/>
        </w:numPr>
      </w:pPr>
      <w:r w:rsidRPr="006F73C0">
        <w:t xml:space="preserve">Actively engage with team members to communicate, educate, and facilitate awareness of risks and to mitigate adverse incidents and achieve positive safety outcomes. </w:t>
      </w:r>
    </w:p>
    <w:p w14:paraId="2B3CAAC4" w14:textId="77777777" w:rsidR="00EB13CB" w:rsidRPr="006F73C0" w:rsidRDefault="00EB13CB" w:rsidP="00EB13CB">
      <w:pPr>
        <w:pStyle w:val="ListAlternativeHSV3"/>
        <w:numPr>
          <w:ilvl w:val="2"/>
          <w:numId w:val="21"/>
        </w:numPr>
      </w:pPr>
      <w:r w:rsidRPr="006F73C0">
        <w:t xml:space="preserve">Promote Health and Wellbeing Committee (HAWC) initiatives across portfolio.  </w:t>
      </w:r>
    </w:p>
    <w:p w14:paraId="516FE2B1" w14:textId="77777777" w:rsidR="00EB13CB" w:rsidRPr="006F73C0" w:rsidRDefault="00EB13CB" w:rsidP="00EB13CB">
      <w:pPr>
        <w:pStyle w:val="ListAlternativeHSV3"/>
        <w:numPr>
          <w:ilvl w:val="2"/>
          <w:numId w:val="21"/>
        </w:numPr>
      </w:pPr>
      <w:r w:rsidRPr="006F73C0">
        <w:t>Take reasonable care for your own safety and act in a safe manner to reduce risk to others.</w:t>
      </w:r>
    </w:p>
    <w:p w14:paraId="4C5870B3" w14:textId="77777777" w:rsidR="00EB13CB" w:rsidRPr="006F73C0" w:rsidRDefault="00EB13CB" w:rsidP="00EB13CB">
      <w:pPr>
        <w:pStyle w:val="ListAlternativeHSV3"/>
        <w:numPr>
          <w:ilvl w:val="2"/>
          <w:numId w:val="21"/>
        </w:numPr>
      </w:pPr>
      <w:r w:rsidRPr="006F73C0">
        <w:t>Work in accordance and cooperate with HSV BeSafe policies, procedures, and safe work practices. Attend any BeSafe activities, forums, and training to help create a robust safety culture at HSV.</w:t>
      </w:r>
    </w:p>
    <w:p w14:paraId="77E8590B" w14:textId="77777777" w:rsidR="00EB13CB" w:rsidRPr="006F73C0" w:rsidRDefault="00EB13CB" w:rsidP="00EB13CB">
      <w:pPr>
        <w:pStyle w:val="ListAlternativeHSV3"/>
        <w:numPr>
          <w:ilvl w:val="2"/>
          <w:numId w:val="21"/>
        </w:numPr>
      </w:pPr>
      <w:r w:rsidRPr="006F73C0">
        <w:t>Report hazards, incidents, and injuries in a timely manner, and alert your manager or OHS/BeSafe committee member to any unsafe practice. Take part in actions to eliminate hazards.</w:t>
      </w:r>
    </w:p>
    <w:p w14:paraId="27ACE8EB" w14:textId="77777777" w:rsidR="00EB13CB" w:rsidRPr="006F73C0" w:rsidRDefault="00EB13CB" w:rsidP="00EB13CB">
      <w:pPr>
        <w:pStyle w:val="ListAlternativeHSV3"/>
        <w:numPr>
          <w:ilvl w:val="2"/>
          <w:numId w:val="21"/>
        </w:numPr>
      </w:pPr>
      <w:bookmarkStart w:id="1" w:name="_Hlk179289292"/>
      <w:r w:rsidRPr="006F73C0">
        <w:t>Take affirmative action to ensure your own safety such as wearing the required personal protective equipment, follow organisation COVID procedures, adhere to cleanliness requirements and take part in any required attestations.</w:t>
      </w:r>
    </w:p>
    <w:p w14:paraId="2F7044D5" w14:textId="77777777" w:rsidR="00EB13CB" w:rsidRDefault="00EB13CB" w:rsidP="00EB13CB">
      <w:pPr>
        <w:pStyle w:val="ListAlternativeHSV3"/>
        <w:numPr>
          <w:ilvl w:val="2"/>
          <w:numId w:val="21"/>
        </w:numPr>
      </w:pPr>
      <w:r w:rsidRPr="006F73C0">
        <w:t>Seek information and advice, when necessary, when carrying out any new or unfamiliar work. Do not undertake work outside your skill set, knowledge, or licence.</w:t>
      </w:r>
      <w:bookmarkEnd w:id="1"/>
    </w:p>
    <w:p w14:paraId="557B3E46" w14:textId="48BCEAB1" w:rsidR="002563B8" w:rsidRDefault="002563B8" w:rsidP="002563B8">
      <w:pPr>
        <w:pStyle w:val="ListAlternativeHSVHeading2"/>
        <w:numPr>
          <w:ilvl w:val="1"/>
          <w:numId w:val="16"/>
        </w:numPr>
      </w:pPr>
      <w:r>
        <w:t>Leadership</w:t>
      </w:r>
    </w:p>
    <w:p w14:paraId="66F8D614" w14:textId="77777777" w:rsidR="00C1558B" w:rsidRDefault="00C1558B" w:rsidP="007E4708">
      <w:pPr>
        <w:pStyle w:val="ListAlternativeHSV3"/>
        <w:numPr>
          <w:ilvl w:val="2"/>
          <w:numId w:val="37"/>
        </w:numPr>
      </w:pPr>
      <w:r>
        <w:t>Contribute to the Information Technology Divistion and broader HSV and HTSV teams through participation in formal meetings and other activities as required.</w:t>
      </w:r>
    </w:p>
    <w:p w14:paraId="78660E95" w14:textId="77777777" w:rsidR="00C1558B" w:rsidRDefault="00C1558B" w:rsidP="007E4708">
      <w:pPr>
        <w:pStyle w:val="ListAlternativeHSV3"/>
        <w:numPr>
          <w:ilvl w:val="2"/>
          <w:numId w:val="37"/>
        </w:numPr>
      </w:pPr>
      <w:r>
        <w:t>Collaborate effectively to ensure FMIS + WMS project team goals are achieved by providing input into decision making and problem solving.</w:t>
      </w:r>
    </w:p>
    <w:p w14:paraId="697A23B7" w14:textId="0348532F" w:rsidR="002563B8" w:rsidRDefault="00C1558B" w:rsidP="007E4708">
      <w:pPr>
        <w:pStyle w:val="ListAlternativeHSV3"/>
        <w:numPr>
          <w:ilvl w:val="2"/>
          <w:numId w:val="37"/>
        </w:numPr>
      </w:pPr>
      <w:r>
        <w:t>Identify relevant opportunities and make recommendations for business improvement processes, workplace health and safety, and quality and service delivery outcomes</w:t>
      </w:r>
      <w:r w:rsidR="007E4708">
        <w:t>.</w:t>
      </w:r>
    </w:p>
    <w:p w14:paraId="010D6178" w14:textId="77777777" w:rsidR="00EB13CB" w:rsidRDefault="00EB13CB" w:rsidP="00EB13CB">
      <w:pPr>
        <w:pStyle w:val="ListAlternativeHSVHeading2"/>
        <w:numPr>
          <w:ilvl w:val="1"/>
          <w:numId w:val="16"/>
        </w:numPr>
      </w:pPr>
      <w:r>
        <w:t>HSV Values and Cross Functional Collaboration</w:t>
      </w:r>
    </w:p>
    <w:p w14:paraId="7960F402" w14:textId="77777777" w:rsidR="00EB13CB" w:rsidRDefault="00EB13CB" w:rsidP="00EB13CB">
      <w:pPr>
        <w:pStyle w:val="ListHSV3"/>
        <w:numPr>
          <w:ilvl w:val="2"/>
          <w:numId w:val="16"/>
        </w:numPr>
      </w:pPr>
      <w:r>
        <w:t>Establish and maintain strong working relationships with key individuals and groups across HSV’s stakeholder organisations, both internal and external, and develop and apply appropriate engagement and consultation strategies in line with HSV’s values.</w:t>
      </w:r>
    </w:p>
    <w:p w14:paraId="177DF282" w14:textId="77777777" w:rsidR="00EB13CB" w:rsidRDefault="00EB13CB" w:rsidP="00EB13CB">
      <w:pPr>
        <w:pStyle w:val="ListHSV3"/>
        <w:numPr>
          <w:ilvl w:val="2"/>
          <w:numId w:val="16"/>
        </w:numPr>
      </w:pPr>
      <w:r>
        <w:t>Represent HSV in appropriate forums to strengthen relationships and improve mutual understanding.</w:t>
      </w:r>
    </w:p>
    <w:p w14:paraId="55CD14F4" w14:textId="77777777" w:rsidR="00EB13CB" w:rsidRDefault="00EB13CB" w:rsidP="00EB13CB">
      <w:pPr>
        <w:pStyle w:val="ListHSV3"/>
        <w:numPr>
          <w:ilvl w:val="2"/>
          <w:numId w:val="16"/>
        </w:numPr>
      </w:pPr>
      <w:r>
        <w:t>Place a priority on effectively collaborating with stakeholders from other divisions within the organisation for mutual benefit by seeking and incorporating feedback that will benefit organisational objectives.</w:t>
      </w:r>
    </w:p>
    <w:p w14:paraId="37A9C988" w14:textId="77777777" w:rsidR="00EB13CB" w:rsidRDefault="00EB13CB" w:rsidP="00EB13CB">
      <w:pPr>
        <w:pStyle w:val="ListHSV3"/>
        <w:numPr>
          <w:ilvl w:val="2"/>
          <w:numId w:val="16"/>
        </w:numPr>
      </w:pPr>
      <w:r>
        <w:t>Assist to develop skill levels of team members to ensure that functional requirements of Catalogue Systems can be met and to ensure absences/employee departures can be appropriately covered.</w:t>
      </w:r>
    </w:p>
    <w:p w14:paraId="07A527AC" w14:textId="77777777" w:rsidR="00EB13CB" w:rsidRDefault="00EB13CB" w:rsidP="00EB13CB">
      <w:pPr>
        <w:pStyle w:val="ListHSV3"/>
        <w:numPr>
          <w:ilvl w:val="2"/>
          <w:numId w:val="16"/>
        </w:numPr>
      </w:pPr>
      <w:r>
        <w:t>Value the contribution of our internal and external stakeholders and contribute beyond our own tasks to achieve organisational goals and demonstrate this in goal setting.</w:t>
      </w:r>
    </w:p>
    <w:p w14:paraId="65EFACFA" w14:textId="77777777" w:rsidR="00EB13CB" w:rsidRDefault="00EB13CB" w:rsidP="00EB13CB">
      <w:pPr>
        <w:pStyle w:val="ListHSV3"/>
        <w:numPr>
          <w:ilvl w:val="2"/>
          <w:numId w:val="16"/>
        </w:numPr>
      </w:pPr>
      <w:r>
        <w:lastRenderedPageBreak/>
        <w:t>Uphold HSV values:</w:t>
      </w:r>
    </w:p>
    <w:p w14:paraId="36CBD534" w14:textId="77777777" w:rsidR="00EB13CB" w:rsidRPr="00293037" w:rsidRDefault="00EB13CB" w:rsidP="00EB13CB">
      <w:pPr>
        <w:pStyle w:val="ListHSV4"/>
        <w:numPr>
          <w:ilvl w:val="3"/>
          <w:numId w:val="16"/>
        </w:numPr>
      </w:pPr>
      <w:r w:rsidRPr="00293037">
        <w:t xml:space="preserve">Customer-centric; We collaborate with our customer and put them at the centre of our decision making. </w:t>
      </w:r>
    </w:p>
    <w:p w14:paraId="44BEF253" w14:textId="77777777" w:rsidR="00EB13CB" w:rsidRPr="00293037" w:rsidRDefault="00EB13CB" w:rsidP="00EB13CB">
      <w:pPr>
        <w:pStyle w:val="ListHSV4"/>
        <w:numPr>
          <w:ilvl w:val="3"/>
          <w:numId w:val="16"/>
        </w:numPr>
      </w:pPr>
      <w:r w:rsidRPr="00293037">
        <w:t>Solutions-focused; We work together to find the best operational and commercial outcomes.</w:t>
      </w:r>
    </w:p>
    <w:p w14:paraId="6C632A19" w14:textId="77777777" w:rsidR="00EB13CB" w:rsidRPr="00293037" w:rsidRDefault="00EB13CB" w:rsidP="00EB13CB">
      <w:pPr>
        <w:pStyle w:val="ListHSV4"/>
        <w:numPr>
          <w:ilvl w:val="3"/>
          <w:numId w:val="16"/>
        </w:numPr>
      </w:pPr>
      <w:r w:rsidRPr="00293037">
        <w:t>Accountable; We do what we say we will do.</w:t>
      </w:r>
    </w:p>
    <w:p w14:paraId="3352FA04" w14:textId="77777777" w:rsidR="00EB13CB" w:rsidRPr="00293037" w:rsidRDefault="00EB13CB" w:rsidP="00EB13CB">
      <w:pPr>
        <w:pStyle w:val="ListHSV4"/>
        <w:numPr>
          <w:ilvl w:val="3"/>
          <w:numId w:val="16"/>
        </w:numPr>
      </w:pPr>
      <w:r w:rsidRPr="00293037">
        <w:t>Respectful; We treat people the way we would like to be treated and work together in a safe, kind, and honest way.</w:t>
      </w:r>
    </w:p>
    <w:p w14:paraId="114E4BE4" w14:textId="77777777" w:rsidR="00EB13CB" w:rsidRPr="00293037" w:rsidRDefault="00EB13CB" w:rsidP="00EB13CB">
      <w:pPr>
        <w:pStyle w:val="ListHSV4"/>
        <w:numPr>
          <w:ilvl w:val="3"/>
          <w:numId w:val="16"/>
        </w:numPr>
      </w:pPr>
      <w:r w:rsidRPr="00293037">
        <w:t>Open; We welcome innovative ideas and change as we continue to learn and grow.</w:t>
      </w:r>
    </w:p>
    <w:p w14:paraId="03C2148B" w14:textId="77777777" w:rsidR="00EB13CB" w:rsidRPr="005300CE" w:rsidRDefault="00EB13CB" w:rsidP="00EB13CB">
      <w:pPr>
        <w:pStyle w:val="ListAlternativeHSVHeading2"/>
        <w:numPr>
          <w:ilvl w:val="1"/>
          <w:numId w:val="16"/>
        </w:numPr>
      </w:pPr>
      <w:r>
        <w:t>Data Security</w:t>
      </w:r>
    </w:p>
    <w:p w14:paraId="479ABA24" w14:textId="0FF8CEFB" w:rsidR="00EB13CB" w:rsidRDefault="00EB13CB" w:rsidP="00EB13CB">
      <w:pPr>
        <w:pStyle w:val="ListHSV3"/>
        <w:numPr>
          <w:ilvl w:val="2"/>
          <w:numId w:val="16"/>
        </w:numPr>
      </w:pPr>
      <w:r>
        <w:t xml:space="preserve">Comply with HSV data management policies and procedures, and report breaches and/or vulnerabilities to your manager or the IT </w:t>
      </w:r>
      <w:r w:rsidR="00D06625">
        <w:t xml:space="preserve">Service Management </w:t>
      </w:r>
      <w:r>
        <w:t>team.</w:t>
      </w:r>
    </w:p>
    <w:p w14:paraId="15E3BFE9" w14:textId="77777777" w:rsidR="00EB13CB" w:rsidRDefault="00EB13CB" w:rsidP="00EB13CB">
      <w:pPr>
        <w:pStyle w:val="ListAlternativeHSVHeading2"/>
        <w:numPr>
          <w:ilvl w:val="1"/>
          <w:numId w:val="16"/>
        </w:numPr>
      </w:pPr>
      <w:r>
        <w:t>Other duties</w:t>
      </w:r>
    </w:p>
    <w:p w14:paraId="5D461666" w14:textId="4BE1C44F" w:rsidR="00EB13CB" w:rsidRDefault="00EB13CB" w:rsidP="00EB13CB">
      <w:pPr>
        <w:pStyle w:val="ListHSV3"/>
        <w:numPr>
          <w:ilvl w:val="2"/>
          <w:numId w:val="16"/>
        </w:numPr>
      </w:pPr>
      <w:r>
        <w:t xml:space="preserve">While the principal duties of this position are as above, the </w:t>
      </w:r>
      <w:r w:rsidR="001B6C3C">
        <w:t>Application Developer</w:t>
      </w:r>
      <w:r>
        <w:t xml:space="preserve"> may be required to undertake other duties from time to time.</w:t>
      </w:r>
    </w:p>
    <w:p w14:paraId="64D62F34" w14:textId="77777777" w:rsidR="00EB13CB" w:rsidRDefault="00EB13CB" w:rsidP="00EB13CB">
      <w:pPr>
        <w:pStyle w:val="ListHSVHeading1"/>
        <w:numPr>
          <w:ilvl w:val="0"/>
          <w:numId w:val="16"/>
        </w:numPr>
      </w:pPr>
      <w:r>
        <w:t>Qualifications and Experience Required</w:t>
      </w:r>
    </w:p>
    <w:p w14:paraId="07DDCA2A" w14:textId="77777777" w:rsidR="00EB13CB" w:rsidRDefault="00EB13CB" w:rsidP="00EB13CB">
      <w:pPr>
        <w:pStyle w:val="ListAlternativeHSVHeading2"/>
        <w:numPr>
          <w:ilvl w:val="1"/>
          <w:numId w:val="16"/>
        </w:numPr>
      </w:pPr>
      <w:r>
        <w:t>Academic</w:t>
      </w:r>
    </w:p>
    <w:p w14:paraId="62A172CA" w14:textId="0DD8B36F" w:rsidR="00EB13CB" w:rsidRPr="00642FFF" w:rsidRDefault="0057742E" w:rsidP="00EB13CB">
      <w:pPr>
        <w:pStyle w:val="ListHSV3"/>
        <w:numPr>
          <w:ilvl w:val="2"/>
          <w:numId w:val="16"/>
        </w:numPr>
      </w:pPr>
      <w:bookmarkStart w:id="2" w:name="_Hlk179289834"/>
      <w:r w:rsidRPr="0057742E">
        <w:t>An IT tertiary qualification and/or industry training, such as Oracle technical and/or functional courses</w:t>
      </w:r>
      <w:r>
        <w:t>.</w:t>
      </w:r>
    </w:p>
    <w:bookmarkEnd w:id="2"/>
    <w:p w14:paraId="66BD9ECD" w14:textId="77777777" w:rsidR="00EB13CB" w:rsidRDefault="00EB13CB" w:rsidP="00EB13CB">
      <w:pPr>
        <w:pStyle w:val="ListAlternativeHSVHeading2"/>
        <w:numPr>
          <w:ilvl w:val="1"/>
          <w:numId w:val="16"/>
        </w:numPr>
      </w:pPr>
      <w:r>
        <w:t>Experience</w:t>
      </w:r>
    </w:p>
    <w:p w14:paraId="293311F1" w14:textId="77777777" w:rsidR="0042704F" w:rsidRDefault="0042704F" w:rsidP="0042704F">
      <w:pPr>
        <w:pStyle w:val="ListHSV3"/>
        <w:numPr>
          <w:ilvl w:val="2"/>
          <w:numId w:val="16"/>
        </w:numPr>
      </w:pPr>
      <w:bookmarkStart w:id="3" w:name="_Hlk179289845"/>
      <w:r>
        <w:t>5+ years direct experience in financial systems or WMS business analysis and key artefact development.</w:t>
      </w:r>
    </w:p>
    <w:p w14:paraId="27441DB9" w14:textId="77777777" w:rsidR="0042704F" w:rsidRDefault="0042704F" w:rsidP="0042704F">
      <w:pPr>
        <w:pStyle w:val="ListHSV3"/>
        <w:numPr>
          <w:ilvl w:val="2"/>
          <w:numId w:val="16"/>
        </w:numPr>
      </w:pPr>
      <w:r>
        <w:t>Previous experience in the health industry application support, particularly in a shared services or large, outsourced environment would be an advantage.</w:t>
      </w:r>
    </w:p>
    <w:p w14:paraId="7B350D82" w14:textId="77777777" w:rsidR="0042704F" w:rsidRDefault="0042704F" w:rsidP="0042704F">
      <w:pPr>
        <w:pStyle w:val="ListHSV3"/>
        <w:numPr>
          <w:ilvl w:val="2"/>
          <w:numId w:val="16"/>
        </w:numPr>
      </w:pPr>
      <w:r>
        <w:t>Experience with using Oracle Discoverer would be beneficial.</w:t>
      </w:r>
    </w:p>
    <w:p w14:paraId="3D54231F" w14:textId="77777777" w:rsidR="0042704F" w:rsidRDefault="0042704F" w:rsidP="0042704F">
      <w:pPr>
        <w:pStyle w:val="ListHSV3"/>
        <w:numPr>
          <w:ilvl w:val="2"/>
          <w:numId w:val="16"/>
        </w:numPr>
      </w:pPr>
      <w:r>
        <w:t>Knowledge of Linux operating systems and how they interact with the Oracle e-Business suite.</w:t>
      </w:r>
    </w:p>
    <w:p w14:paraId="5FD42F81" w14:textId="77777777" w:rsidR="0042704F" w:rsidRDefault="0042704F" w:rsidP="0042704F">
      <w:pPr>
        <w:pStyle w:val="ListHSV3"/>
        <w:numPr>
          <w:ilvl w:val="2"/>
          <w:numId w:val="16"/>
        </w:numPr>
      </w:pPr>
      <w:r>
        <w:t>Report Development in R12 utilising latest toolsets.</w:t>
      </w:r>
    </w:p>
    <w:p w14:paraId="6A2F607F" w14:textId="77777777" w:rsidR="0042704F" w:rsidRDefault="0042704F" w:rsidP="0042704F">
      <w:pPr>
        <w:pStyle w:val="ListHSV3"/>
        <w:numPr>
          <w:ilvl w:val="2"/>
          <w:numId w:val="16"/>
        </w:numPr>
      </w:pPr>
      <w:r>
        <w:t>Accounting Knowledge related to e-Business Suite Modules.</w:t>
      </w:r>
    </w:p>
    <w:p w14:paraId="3695D2E9" w14:textId="77777777" w:rsidR="0042704F" w:rsidRDefault="0042704F" w:rsidP="0042704F">
      <w:pPr>
        <w:pStyle w:val="ListHSV3"/>
        <w:numPr>
          <w:ilvl w:val="2"/>
          <w:numId w:val="16"/>
        </w:numPr>
      </w:pPr>
      <w:r>
        <w:t>Demonstrated experience working with Oracle eBusiness Suite FMIS and WMS systems.</w:t>
      </w:r>
    </w:p>
    <w:p w14:paraId="2CC90844" w14:textId="77777777" w:rsidR="0042704F" w:rsidRDefault="0042704F" w:rsidP="0042704F">
      <w:pPr>
        <w:pStyle w:val="ListHSV3"/>
        <w:numPr>
          <w:ilvl w:val="2"/>
          <w:numId w:val="16"/>
        </w:numPr>
      </w:pPr>
      <w:r>
        <w:t>Previous experience in documenting and running test scripts on for financial/procurement/supply chain systems.</w:t>
      </w:r>
    </w:p>
    <w:p w14:paraId="374EE774" w14:textId="77777777" w:rsidR="0042704F" w:rsidRDefault="0042704F" w:rsidP="0042704F">
      <w:pPr>
        <w:pStyle w:val="ListHSV3"/>
        <w:numPr>
          <w:ilvl w:val="2"/>
          <w:numId w:val="16"/>
        </w:numPr>
      </w:pPr>
      <w:r>
        <w:t>Proven experience in mapping business and financial processes spanning disparate business units and systems.</w:t>
      </w:r>
    </w:p>
    <w:p w14:paraId="6912234E" w14:textId="77777777" w:rsidR="0042704F" w:rsidRDefault="0042704F" w:rsidP="0042704F">
      <w:pPr>
        <w:pStyle w:val="ListHSV3"/>
        <w:numPr>
          <w:ilvl w:val="2"/>
          <w:numId w:val="16"/>
        </w:numPr>
      </w:pPr>
      <w:r>
        <w:t>Experience with system administration in Oracle environments.</w:t>
      </w:r>
    </w:p>
    <w:p w14:paraId="42D4CBF5" w14:textId="166D905F" w:rsidR="00EB13CB" w:rsidRDefault="0042704F" w:rsidP="00C92474">
      <w:pPr>
        <w:pStyle w:val="ListHSV3"/>
        <w:numPr>
          <w:ilvl w:val="2"/>
          <w:numId w:val="16"/>
        </w:numPr>
      </w:pPr>
      <w:r>
        <w:t>Strong knowledge of financial business system and software quality assurance best practices and methodologies.</w:t>
      </w:r>
    </w:p>
    <w:bookmarkEnd w:id="3"/>
    <w:p w14:paraId="78A14B92" w14:textId="77777777" w:rsidR="00EB13CB" w:rsidRDefault="00EB13CB" w:rsidP="00EB13CB">
      <w:pPr>
        <w:pStyle w:val="ListAlternativeHSVHeading2"/>
        <w:numPr>
          <w:ilvl w:val="1"/>
          <w:numId w:val="16"/>
        </w:numPr>
      </w:pPr>
      <w:r>
        <w:t>Personal</w:t>
      </w:r>
    </w:p>
    <w:p w14:paraId="16DC1F72" w14:textId="77777777" w:rsidR="001557C9" w:rsidRDefault="001557C9" w:rsidP="001557C9">
      <w:pPr>
        <w:pStyle w:val="ListHSV3"/>
        <w:numPr>
          <w:ilvl w:val="2"/>
          <w:numId w:val="16"/>
        </w:numPr>
      </w:pPr>
      <w:bookmarkStart w:id="4" w:name="_Hlk179289860"/>
      <w:r>
        <w:t>Excellent written and verbal communication skills.</w:t>
      </w:r>
    </w:p>
    <w:p w14:paraId="15AF0C44" w14:textId="77777777" w:rsidR="001557C9" w:rsidRDefault="001557C9" w:rsidP="001557C9">
      <w:pPr>
        <w:pStyle w:val="ListHSV3"/>
        <w:numPr>
          <w:ilvl w:val="2"/>
          <w:numId w:val="16"/>
        </w:numPr>
      </w:pPr>
      <w:r>
        <w:t xml:space="preserve">Collaborative, resilient, and capable of engaging and influencing teams through change. </w:t>
      </w:r>
    </w:p>
    <w:p w14:paraId="77765ADA" w14:textId="77777777" w:rsidR="001557C9" w:rsidRDefault="001557C9" w:rsidP="001557C9">
      <w:pPr>
        <w:pStyle w:val="ListHSV3"/>
        <w:numPr>
          <w:ilvl w:val="2"/>
          <w:numId w:val="16"/>
        </w:numPr>
      </w:pPr>
      <w:r>
        <w:t xml:space="preserve">Strong interpersonal communication skills. </w:t>
      </w:r>
    </w:p>
    <w:p w14:paraId="12884859" w14:textId="77777777" w:rsidR="001557C9" w:rsidRDefault="001557C9" w:rsidP="001557C9">
      <w:pPr>
        <w:pStyle w:val="ListHSV3"/>
        <w:numPr>
          <w:ilvl w:val="2"/>
          <w:numId w:val="16"/>
        </w:numPr>
      </w:pPr>
      <w:r>
        <w:t xml:space="preserve">Ability to work as a member of a team and collaborate effectively with internal and external stakeholders, as well as the ability to work in a self-directed manner, take initiative, and work independently when required. </w:t>
      </w:r>
    </w:p>
    <w:p w14:paraId="114C2838" w14:textId="77777777" w:rsidR="001557C9" w:rsidRDefault="001557C9" w:rsidP="001557C9">
      <w:pPr>
        <w:pStyle w:val="ListHSV3"/>
        <w:numPr>
          <w:ilvl w:val="2"/>
          <w:numId w:val="16"/>
        </w:numPr>
      </w:pPr>
      <w:r>
        <w:t xml:space="preserve">Outstanding organisational skills including the ability to manage and prioritise multiple concurrent tasks, meet tight deadlines and to work in an independent, flexible manner where required. </w:t>
      </w:r>
    </w:p>
    <w:p w14:paraId="31AFB46D" w14:textId="77777777" w:rsidR="001557C9" w:rsidRDefault="001557C9" w:rsidP="001557C9">
      <w:pPr>
        <w:pStyle w:val="ListHSV3"/>
        <w:numPr>
          <w:ilvl w:val="2"/>
          <w:numId w:val="16"/>
        </w:numPr>
      </w:pPr>
      <w:r>
        <w:t xml:space="preserve">Inquisitiveness, initiative, and innovative thinking. </w:t>
      </w:r>
    </w:p>
    <w:p w14:paraId="3CA98966" w14:textId="77777777" w:rsidR="001557C9" w:rsidRDefault="001557C9" w:rsidP="001557C9">
      <w:pPr>
        <w:pStyle w:val="ListHSV3"/>
        <w:numPr>
          <w:ilvl w:val="2"/>
          <w:numId w:val="16"/>
        </w:numPr>
      </w:pPr>
      <w:r>
        <w:t xml:space="preserve">Ability to maintain and respect confidentiality of the highest order and a high level of personal integrity. </w:t>
      </w:r>
    </w:p>
    <w:p w14:paraId="3CF5CB6F" w14:textId="1DC9351B" w:rsidR="001557C9" w:rsidRDefault="001557C9" w:rsidP="001557C9">
      <w:pPr>
        <w:pStyle w:val="ListHSV3"/>
        <w:numPr>
          <w:ilvl w:val="2"/>
          <w:numId w:val="16"/>
        </w:numPr>
      </w:pPr>
      <w:r>
        <w:t>A continuous improvement mindset, with the ability to think strategically alongside senior management but also be comfortable being tactical and operational when required.</w:t>
      </w:r>
    </w:p>
    <w:bookmarkEnd w:id="4"/>
    <w:p w14:paraId="5F59E7F3" w14:textId="77777777" w:rsidR="00EB13CB" w:rsidRPr="00D341D1" w:rsidRDefault="00EB13CB" w:rsidP="00EB13CB">
      <w:pPr>
        <w:pStyle w:val="ListHSVHeading1"/>
        <w:numPr>
          <w:ilvl w:val="0"/>
          <w:numId w:val="16"/>
        </w:numPr>
        <w:rPr>
          <w:rFonts w:eastAsia="Arial"/>
        </w:rPr>
      </w:pPr>
      <w:r w:rsidRPr="001B0EDF">
        <w:lastRenderedPageBreak/>
        <w:t>Location</w:t>
      </w:r>
      <w:r>
        <w:rPr>
          <w:rFonts w:eastAsia="Arial"/>
        </w:rPr>
        <w:t>(s) for Work</w:t>
      </w:r>
      <w:r w:rsidRPr="00D341D1">
        <w:rPr>
          <w:rFonts w:eastAsia="Arial"/>
        </w:rPr>
        <w:t xml:space="preserve"> </w:t>
      </w:r>
      <w:r w:rsidRPr="00D341D1">
        <w:rPr>
          <w:rFonts w:eastAsia="Arial"/>
        </w:rPr>
        <w:tab/>
      </w:r>
    </w:p>
    <w:p w14:paraId="17242F45" w14:textId="77777777" w:rsidR="00EB13CB" w:rsidRDefault="00EB13CB" w:rsidP="00EB13CB">
      <w:pPr>
        <w:pStyle w:val="ListHSV3"/>
        <w:numPr>
          <w:ilvl w:val="2"/>
          <w:numId w:val="16"/>
        </w:numPr>
        <w:rPr>
          <w:rFonts w:eastAsia="Arial"/>
        </w:rPr>
      </w:pPr>
      <w:r w:rsidRPr="002E3649">
        <w:rPr>
          <w:rFonts w:eastAsia="Arial"/>
        </w:rPr>
        <w:t>Primary:</w:t>
      </w:r>
      <w:r>
        <w:rPr>
          <w:rFonts w:eastAsia="Arial"/>
        </w:rPr>
        <w:t xml:space="preserve"> </w:t>
      </w:r>
    </w:p>
    <w:p w14:paraId="6236234F" w14:textId="77777777" w:rsidR="00EB13CB" w:rsidRDefault="00EB13CB" w:rsidP="00EB13CB">
      <w:pPr>
        <w:pStyle w:val="ListHSV4"/>
        <w:numPr>
          <w:ilvl w:val="3"/>
          <w:numId w:val="16"/>
        </w:numPr>
      </w:pPr>
      <w:r>
        <w:t>50</w:t>
      </w:r>
      <w:r w:rsidRPr="3D4B9520">
        <w:t xml:space="preserve"> Lonsdale Street, Melbourne Victoria </w:t>
      </w:r>
    </w:p>
    <w:p w14:paraId="51F58536" w14:textId="77777777" w:rsidR="00EB13CB" w:rsidRDefault="00EB13CB" w:rsidP="00EB13CB">
      <w:pPr>
        <w:pStyle w:val="ListHSV3"/>
        <w:numPr>
          <w:ilvl w:val="2"/>
          <w:numId w:val="16"/>
        </w:numPr>
        <w:rPr>
          <w:rFonts w:eastAsia="Arial"/>
        </w:rPr>
      </w:pPr>
      <w:r>
        <w:rPr>
          <w:rFonts w:eastAsia="Arial"/>
        </w:rPr>
        <w:t>Secondary:</w:t>
      </w:r>
    </w:p>
    <w:p w14:paraId="53043797" w14:textId="77777777" w:rsidR="00EB13CB" w:rsidRDefault="00EB13CB" w:rsidP="00EB13CB">
      <w:pPr>
        <w:pStyle w:val="ListHSV4"/>
        <w:numPr>
          <w:ilvl w:val="3"/>
          <w:numId w:val="16"/>
        </w:numPr>
        <w:rPr>
          <w:rFonts w:eastAsia="Arial"/>
        </w:rPr>
      </w:pPr>
      <w:r w:rsidRPr="002446A8">
        <w:t>Distribution</w:t>
      </w:r>
      <w:r w:rsidRPr="00FF02B4">
        <w:rPr>
          <w:rFonts w:eastAsia="Arial"/>
        </w:rPr>
        <w:t xml:space="preserve"> Centre: Foxley Court Derrimut</w:t>
      </w:r>
      <w:r>
        <w:rPr>
          <w:rFonts w:eastAsia="Arial"/>
        </w:rPr>
        <w:t>, Victoria</w:t>
      </w:r>
    </w:p>
    <w:p w14:paraId="63D586ED" w14:textId="77777777" w:rsidR="00EB13CB" w:rsidRDefault="00EB13CB" w:rsidP="00EB13CB">
      <w:pPr>
        <w:pStyle w:val="ListHSV4"/>
        <w:numPr>
          <w:ilvl w:val="3"/>
          <w:numId w:val="16"/>
        </w:numPr>
        <w:rPr>
          <w:rFonts w:eastAsia="Arial"/>
        </w:rPr>
      </w:pPr>
      <w:r>
        <w:rPr>
          <w:rFonts w:eastAsia="Arial"/>
        </w:rPr>
        <w:t>Distribution Centre: Ordish Road, Dandenong South, Victoria</w:t>
      </w:r>
    </w:p>
    <w:p w14:paraId="11A62198" w14:textId="77777777" w:rsidR="00EB13CB" w:rsidRPr="00E8041F" w:rsidRDefault="00EB13CB" w:rsidP="00EB13CB">
      <w:pPr>
        <w:pStyle w:val="ListHSV3"/>
        <w:numPr>
          <w:ilvl w:val="2"/>
          <w:numId w:val="16"/>
        </w:numPr>
      </w:pPr>
      <w:r w:rsidRPr="00F049F6">
        <w:rPr>
          <w:rFonts w:eastAsia="Arial"/>
        </w:rPr>
        <w:t xml:space="preserve">As relevant the role may be required to “work from home” from time to time. </w:t>
      </w:r>
    </w:p>
    <w:p w14:paraId="2D63827C" w14:textId="77777777" w:rsidR="00EB13CB" w:rsidRDefault="00EB13CB" w:rsidP="00EB13CB">
      <w:pPr>
        <w:spacing w:before="0" w:after="160" w:line="259" w:lineRule="auto"/>
        <w:rPr>
          <w:rFonts w:cstheme="minorHAnsi"/>
          <w:b/>
          <w:bCs/>
        </w:rPr>
      </w:pPr>
    </w:p>
    <w:p w14:paraId="17E49F5F" w14:textId="77777777" w:rsidR="00EB13CB" w:rsidRDefault="00EB13CB" w:rsidP="00C85100">
      <w:pPr>
        <w:spacing w:before="0" w:after="160" w:line="259" w:lineRule="auto"/>
        <w:rPr>
          <w:rFonts w:cstheme="minorHAnsi"/>
          <w:b/>
          <w:bCs/>
        </w:rPr>
      </w:pPr>
    </w:p>
    <w:sectPr w:rsidR="00EB13CB" w:rsidSect="00085ED5">
      <w:headerReference w:type="default" r:id="rId11"/>
      <w:footerReference w:type="default" r:id="rId12"/>
      <w:headerReference w:type="first" r:id="rId13"/>
      <w:footerReference w:type="first" r:id="rId14"/>
      <w:pgSz w:w="11907" w:h="16839" w:code="9"/>
      <w:pgMar w:top="1702" w:right="1134" w:bottom="1134" w:left="1134"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CB4E5" w14:textId="77777777" w:rsidR="004330AB" w:rsidRDefault="004330AB" w:rsidP="00E12845">
      <w:pPr>
        <w:spacing w:before="0" w:after="0"/>
      </w:pPr>
      <w:r>
        <w:separator/>
      </w:r>
    </w:p>
  </w:endnote>
  <w:endnote w:type="continuationSeparator" w:id="0">
    <w:p w14:paraId="5F1F0939" w14:textId="77777777" w:rsidR="004330AB" w:rsidRDefault="004330AB"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CustomTableplaceholder"/>
      <w:tblW w:w="5000" w:type="pct"/>
      <w:tblBorders>
        <w:top w:val="single" w:sz="4" w:space="0" w:color="auto"/>
      </w:tblBorders>
      <w:tblLook w:val="04A0" w:firstRow="1" w:lastRow="0" w:firstColumn="1" w:lastColumn="0" w:noHBand="0" w:noVBand="1"/>
    </w:tblPr>
    <w:tblGrid>
      <w:gridCol w:w="2409"/>
      <w:gridCol w:w="4820"/>
      <w:gridCol w:w="2410"/>
    </w:tblGrid>
    <w:tr w:rsidR="00E33A9C" w14:paraId="6DD9DEB1" w14:textId="77777777" w:rsidTr="00AB3991">
      <w:tc>
        <w:tcPr>
          <w:tcW w:w="1250" w:type="pct"/>
        </w:tcPr>
        <w:p w14:paraId="27113BFD" w14:textId="77777777" w:rsidR="00E33A9C" w:rsidRPr="00220AEE" w:rsidRDefault="00E33A9C" w:rsidP="00E33A9C">
          <w:pPr>
            <w:pStyle w:val="Footer"/>
          </w:pPr>
        </w:p>
      </w:tc>
      <w:sdt>
        <w:sdtPr>
          <w:alias w:val="Security Classification"/>
          <w:tag w:val="Security Classification"/>
          <w:id w:val="174469103"/>
          <w:dropDownList>
            <w:listItem w:displayText="Official" w:value="Official"/>
            <w:listItem w:displayText="Official Sensitive" w:value="Official Sensitive"/>
            <w:listItem w:displayText="Official Sensitive: Legal Privilege" w:value="Official Sensitive: Legal Privilege"/>
            <w:listItem w:displayText="Official Sensitive: Health Service Use Only" w:value="Official Sensitive: Health Service Use Only"/>
            <w:listItem w:displayText="Official Sensitive: Personal Privacy" w:value="Official Sensitive: Personal Privacy"/>
            <w:listItem w:displayText="Protected" w:value="Protected"/>
            <w:listItem w:displayText="Protected: Legal Privilege" w:value="Protected: Legal Privilege"/>
            <w:listItem w:displayText="Protected: Health Service Use Only" w:value="Protected: Health Service Use Only"/>
            <w:listItem w:displayText="Protected: Personal Privacy" w:value="Protected: Personal Privacy"/>
            <w:listItem w:displayText="For Publication" w:value="For Publication"/>
          </w:dropDownList>
        </w:sdtPr>
        <w:sdtEndPr/>
        <w:sdtContent>
          <w:tc>
            <w:tcPr>
              <w:tcW w:w="2500" w:type="pct"/>
            </w:tcPr>
            <w:p w14:paraId="5B3722F0" w14:textId="77777777" w:rsidR="00E33A9C" w:rsidRPr="00220AEE" w:rsidRDefault="00C640D3" w:rsidP="00E90F26">
              <w:pPr>
                <w:pStyle w:val="Footer"/>
                <w:spacing w:after="20"/>
              </w:pPr>
              <w:r>
                <w:t>Official</w:t>
              </w:r>
            </w:p>
          </w:tc>
        </w:sdtContent>
      </w:sdt>
      <w:tc>
        <w:tcPr>
          <w:tcW w:w="1250" w:type="pct"/>
        </w:tcPr>
        <w:p w14:paraId="6D443CB5" w14:textId="77777777" w:rsidR="00E33A9C" w:rsidRPr="00220AEE" w:rsidRDefault="00E33A9C" w:rsidP="00E90F26">
          <w:pPr>
            <w:pStyle w:val="Footer"/>
            <w:spacing w:after="20"/>
            <w:jc w:val="right"/>
            <w:rPr>
              <w:rStyle w:val="PageNumber"/>
            </w:rPr>
          </w:pPr>
          <w:r w:rsidRPr="00220AEE">
            <w:rPr>
              <w:rStyle w:val="PageNumber"/>
            </w:rPr>
            <w:t xml:space="preserve">Page </w:t>
          </w:r>
          <w:r w:rsidRPr="00220AEE">
            <w:rPr>
              <w:rStyle w:val="PageNumber"/>
            </w:rPr>
            <w:fldChar w:fldCharType="begin"/>
          </w:r>
          <w:r w:rsidRPr="00220AEE">
            <w:rPr>
              <w:rStyle w:val="PageNumber"/>
            </w:rPr>
            <w:instrText xml:space="preserve"> PAGE </w:instrText>
          </w:r>
          <w:r w:rsidRPr="00220AEE">
            <w:rPr>
              <w:rStyle w:val="PageNumber"/>
            </w:rPr>
            <w:fldChar w:fldCharType="separate"/>
          </w:r>
          <w:r>
            <w:rPr>
              <w:rStyle w:val="PageNumber"/>
            </w:rPr>
            <w:t>3</w:t>
          </w:r>
          <w:r w:rsidRPr="00220AEE">
            <w:rPr>
              <w:rStyle w:val="PageNumber"/>
            </w:rPr>
            <w:fldChar w:fldCharType="end"/>
          </w:r>
          <w:r w:rsidRPr="00220AEE">
            <w:rPr>
              <w:rStyle w:val="PageNumber"/>
            </w:rPr>
            <w:t xml:space="preserve"> of </w:t>
          </w:r>
          <w:r w:rsidRPr="00220AEE">
            <w:rPr>
              <w:rStyle w:val="PageNumber"/>
            </w:rPr>
            <w:fldChar w:fldCharType="begin"/>
          </w:r>
          <w:r w:rsidRPr="00220AEE">
            <w:rPr>
              <w:rStyle w:val="PageNumber"/>
            </w:rPr>
            <w:instrText xml:space="preserve"> NUMPAGES  \* Arabic  \* MERGEFORMAT </w:instrText>
          </w:r>
          <w:r w:rsidRPr="00220AEE">
            <w:rPr>
              <w:rStyle w:val="PageNumber"/>
            </w:rPr>
            <w:fldChar w:fldCharType="separate"/>
          </w:r>
          <w:r>
            <w:rPr>
              <w:rStyle w:val="PageNumber"/>
            </w:rPr>
            <w:t>6</w:t>
          </w:r>
          <w:r w:rsidRPr="00220AEE">
            <w:rPr>
              <w:rStyle w:val="PageNumber"/>
            </w:rPr>
            <w:fldChar w:fldCharType="end"/>
          </w:r>
          <w:r w:rsidRPr="009B69DF">
            <w:rPr>
              <w:rStyle w:val="PageNumber"/>
              <w:color w:val="FFFFFF" w:themeColor="background1"/>
            </w:rPr>
            <w:t>*</w:t>
          </w:r>
        </w:p>
      </w:tc>
    </w:tr>
  </w:tbl>
  <w:p w14:paraId="5A411EB7" w14:textId="77777777" w:rsidR="00305445" w:rsidRPr="00B643A4" w:rsidRDefault="00305445" w:rsidP="007F56A0">
    <w:pPr>
      <w:pStyle w:val="10pt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CustomTableplaceholder"/>
      <w:tblW w:w="5000" w:type="pct"/>
      <w:tblBorders>
        <w:top w:val="single" w:sz="4" w:space="0" w:color="auto"/>
      </w:tblBorders>
      <w:tblLook w:val="04A0" w:firstRow="1" w:lastRow="0" w:firstColumn="1" w:lastColumn="0" w:noHBand="0" w:noVBand="1"/>
    </w:tblPr>
    <w:tblGrid>
      <w:gridCol w:w="2409"/>
      <w:gridCol w:w="4820"/>
      <w:gridCol w:w="2410"/>
    </w:tblGrid>
    <w:tr w:rsidR="005D1C90" w14:paraId="0E10ABA1" w14:textId="77777777" w:rsidTr="00AB3991">
      <w:tc>
        <w:tcPr>
          <w:tcW w:w="1250" w:type="pct"/>
        </w:tcPr>
        <w:p w14:paraId="0EB81BAE" w14:textId="77777777" w:rsidR="005D1C90" w:rsidRPr="00220AEE" w:rsidRDefault="005D1C90" w:rsidP="00E90F26">
          <w:pPr>
            <w:pStyle w:val="Footer"/>
            <w:spacing w:after="20"/>
          </w:pPr>
        </w:p>
      </w:tc>
      <w:sdt>
        <w:sdtPr>
          <w:alias w:val="Security Classification"/>
          <w:tag w:val="Security Classification"/>
          <w:id w:val="-1441057275"/>
          <w:dropDownList>
            <w:listItem w:displayText="Official" w:value="Official"/>
            <w:listItem w:displayText="Official Sensitive" w:value="Official Sensitive"/>
            <w:listItem w:displayText="Official Sensitive: Legal Privilege" w:value="Official Sensitive: Legal Privilege"/>
            <w:listItem w:displayText="Official Sensitive: Health Service Use Only" w:value="Official Sensitive: Health Service Use Only"/>
            <w:listItem w:displayText="Official Sensitive: Personal Privacy" w:value="Official Sensitive: Personal Privacy"/>
            <w:listItem w:displayText="Protected" w:value="Protected"/>
            <w:listItem w:displayText="Protected: Legal Privilege" w:value="Protected: Legal Privilege"/>
            <w:listItem w:displayText="Protected: Health Service Use Only" w:value="Protected: Health Service Use Only"/>
            <w:listItem w:displayText="Protected: Personal Privacy" w:value="Protected: Personal Privacy"/>
            <w:listItem w:displayText="For Publication" w:value="For Publication"/>
          </w:dropDownList>
        </w:sdtPr>
        <w:sdtEndPr/>
        <w:sdtContent>
          <w:tc>
            <w:tcPr>
              <w:tcW w:w="2500" w:type="pct"/>
            </w:tcPr>
            <w:p w14:paraId="480A95FC" w14:textId="77777777" w:rsidR="005D1C90" w:rsidRPr="00220AEE" w:rsidRDefault="00C640D3" w:rsidP="00E90F26">
              <w:pPr>
                <w:pStyle w:val="Footer"/>
                <w:spacing w:after="20"/>
              </w:pPr>
              <w:r>
                <w:t>Official</w:t>
              </w:r>
            </w:p>
          </w:tc>
        </w:sdtContent>
      </w:sdt>
      <w:tc>
        <w:tcPr>
          <w:tcW w:w="1250" w:type="pct"/>
        </w:tcPr>
        <w:p w14:paraId="5928D217" w14:textId="77777777" w:rsidR="005D1C90" w:rsidRPr="00220AEE" w:rsidRDefault="005D1C90" w:rsidP="00E90F26">
          <w:pPr>
            <w:pStyle w:val="Footer"/>
            <w:spacing w:after="20"/>
            <w:jc w:val="right"/>
            <w:rPr>
              <w:rStyle w:val="PageNumber"/>
            </w:rPr>
          </w:pPr>
          <w:r w:rsidRPr="00220AEE">
            <w:rPr>
              <w:rStyle w:val="PageNumber"/>
            </w:rPr>
            <w:t xml:space="preserve">Page </w:t>
          </w:r>
          <w:r w:rsidRPr="00220AEE">
            <w:rPr>
              <w:rStyle w:val="PageNumber"/>
            </w:rPr>
            <w:fldChar w:fldCharType="begin"/>
          </w:r>
          <w:r w:rsidRPr="00220AEE">
            <w:rPr>
              <w:rStyle w:val="PageNumber"/>
            </w:rPr>
            <w:instrText xml:space="preserve"> PAGE </w:instrText>
          </w:r>
          <w:r w:rsidRPr="00220AEE">
            <w:rPr>
              <w:rStyle w:val="PageNumber"/>
            </w:rPr>
            <w:fldChar w:fldCharType="separate"/>
          </w:r>
          <w:r>
            <w:rPr>
              <w:rStyle w:val="PageNumber"/>
            </w:rPr>
            <w:t>3</w:t>
          </w:r>
          <w:r w:rsidRPr="00220AEE">
            <w:rPr>
              <w:rStyle w:val="PageNumber"/>
            </w:rPr>
            <w:fldChar w:fldCharType="end"/>
          </w:r>
          <w:r w:rsidRPr="00220AEE">
            <w:rPr>
              <w:rStyle w:val="PageNumber"/>
            </w:rPr>
            <w:t xml:space="preserve"> of </w:t>
          </w:r>
          <w:r w:rsidRPr="00220AEE">
            <w:rPr>
              <w:rStyle w:val="PageNumber"/>
            </w:rPr>
            <w:fldChar w:fldCharType="begin"/>
          </w:r>
          <w:r w:rsidRPr="00220AEE">
            <w:rPr>
              <w:rStyle w:val="PageNumber"/>
            </w:rPr>
            <w:instrText xml:space="preserve"> NUMPAGES  \* Arabic  \* MERGEFORMAT </w:instrText>
          </w:r>
          <w:r w:rsidRPr="00220AEE">
            <w:rPr>
              <w:rStyle w:val="PageNumber"/>
            </w:rPr>
            <w:fldChar w:fldCharType="separate"/>
          </w:r>
          <w:r>
            <w:rPr>
              <w:rStyle w:val="PageNumber"/>
            </w:rPr>
            <w:t>6</w:t>
          </w:r>
          <w:r w:rsidRPr="00220AEE">
            <w:rPr>
              <w:rStyle w:val="PageNumber"/>
            </w:rPr>
            <w:fldChar w:fldCharType="end"/>
          </w:r>
          <w:r w:rsidRPr="009B69DF">
            <w:rPr>
              <w:rStyle w:val="PageNumber"/>
              <w:color w:val="FFFFFF" w:themeColor="background1"/>
            </w:rPr>
            <w:t>*</w:t>
          </w:r>
        </w:p>
      </w:tc>
    </w:tr>
  </w:tbl>
  <w:p w14:paraId="3094E8DA" w14:textId="77777777" w:rsidR="00E46ABE" w:rsidRDefault="00E46ABE" w:rsidP="007F56A0">
    <w:pPr>
      <w:pStyle w:val="10pt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10ABD" w14:textId="77777777" w:rsidR="004330AB" w:rsidRDefault="004330AB" w:rsidP="00E12845">
      <w:pPr>
        <w:spacing w:before="0" w:after="0"/>
      </w:pPr>
      <w:r>
        <w:separator/>
      </w:r>
    </w:p>
  </w:footnote>
  <w:footnote w:type="continuationSeparator" w:id="0">
    <w:p w14:paraId="7E7EA159" w14:textId="77777777" w:rsidR="004330AB" w:rsidRDefault="004330AB"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CustomTablestandard"/>
      <w:tblW w:w="5000" w:type="pct"/>
      <w:tblLook w:val="0480" w:firstRow="0" w:lastRow="0" w:firstColumn="1" w:lastColumn="0" w:noHBand="0" w:noVBand="1"/>
    </w:tblPr>
    <w:tblGrid>
      <w:gridCol w:w="3141"/>
      <w:gridCol w:w="6488"/>
    </w:tblGrid>
    <w:tr w:rsidR="00305445" w14:paraId="339E26F0" w14:textId="77777777" w:rsidTr="007F56A0">
      <w:tc>
        <w:tcPr>
          <w:tcW w:w="1543" w:type="pct"/>
        </w:tcPr>
        <w:p w14:paraId="2C769239" w14:textId="77777777" w:rsidR="00305445" w:rsidRPr="002B435F" w:rsidRDefault="00305445" w:rsidP="002B435F">
          <w:pPr>
            <w:pStyle w:val="Image"/>
          </w:pPr>
          <w:r w:rsidRPr="002B435F">
            <w:rPr>
              <w:noProof/>
            </w:rPr>
            <w:drawing>
              <wp:inline distT="0" distB="0" distL="0" distR="0" wp14:anchorId="3F3DA70D" wp14:editId="3B3E7889">
                <wp:extent cx="1857600" cy="450000"/>
                <wp:effectExtent l="0" t="0" r="0" b="7620"/>
                <wp:docPr id="2130490969" name="Picture 213049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cstate="print">
                          <a:extLst>
                            <a:ext uri="{28A0092B-C50C-407E-A947-70E740481C1C}">
                              <a14:useLocalDpi xmlns:a14="http://schemas.microsoft.com/office/drawing/2010/main" val="0"/>
                            </a:ext>
                          </a:extLst>
                        </a:blip>
                        <a:srcRect l="6639" t="5496" r="57279" b="88299"/>
                        <a:stretch/>
                      </pic:blipFill>
                      <pic:spPr bwMode="auto">
                        <a:xfrm>
                          <a:off x="0" y="0"/>
                          <a:ext cx="1857600" cy="45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57" w:type="pct"/>
          <w:vAlign w:val="center"/>
        </w:tcPr>
        <w:p w14:paraId="5BD44EED" w14:textId="77777777" w:rsidR="00C640D3" w:rsidRDefault="00C640D3" w:rsidP="00C640D3">
          <w:pPr>
            <w:pStyle w:val="Header"/>
          </w:pPr>
          <w:r>
            <w:t>Position Description</w:t>
          </w:r>
        </w:p>
        <w:p w14:paraId="7AE4B91A" w14:textId="6197EB6D" w:rsidR="00D35F14" w:rsidRPr="00D35F14" w:rsidRDefault="003E34FB" w:rsidP="00C640D3">
          <w:pPr>
            <w:pStyle w:val="Headertitle"/>
            <w:rPr>
              <w:rStyle w:val="PageNumber"/>
              <w:sz w:val="24"/>
              <w:szCs w:val="24"/>
            </w:rPr>
          </w:pPr>
          <w:r>
            <w:rPr>
              <w:rStyle w:val="PageNumber"/>
              <w:sz w:val="24"/>
              <w:szCs w:val="24"/>
            </w:rPr>
            <w:t>Application Developer</w:t>
          </w:r>
        </w:p>
      </w:tc>
    </w:tr>
  </w:tbl>
  <w:p w14:paraId="55488ED7" w14:textId="77777777" w:rsidR="00305445" w:rsidRPr="00CC6CBC" w:rsidRDefault="00305445" w:rsidP="007F56A0">
    <w:pPr>
      <w:pStyle w:val="10ptSpac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652B" w14:textId="77777777" w:rsidR="00A93F00" w:rsidRPr="00A93F00" w:rsidRDefault="00A93F00" w:rsidP="00A93F00">
    <w:pPr>
      <w:tabs>
        <w:tab w:val="right" w:pos="0"/>
        <w:tab w:val="left" w:pos="2251"/>
        <w:tab w:val="right" w:pos="9638"/>
      </w:tabs>
      <w:spacing w:after="0" w:line="240" w:lineRule="auto"/>
      <w:contextualSpacing/>
      <w:jc w:val="right"/>
      <w:rPr>
        <w:b/>
        <w:color w:val="000000" w:themeColor="text1"/>
      </w:rPr>
    </w:pPr>
    <w:r w:rsidRPr="00A93F00">
      <w:rPr>
        <w:b/>
        <w:noProof/>
        <w:color w:val="000000" w:themeColor="text1"/>
        <w:sz w:val="22"/>
      </w:rPr>
      <mc:AlternateContent>
        <mc:Choice Requires="wpg">
          <w:drawing>
            <wp:anchor distT="0" distB="0" distL="114300" distR="114300" simplePos="0" relativeHeight="251661312" behindDoc="0" locked="0" layoutInCell="1" allowOverlap="1" wp14:anchorId="516579AF" wp14:editId="3CFA141A">
              <wp:simplePos x="0" y="0"/>
              <wp:positionH relativeFrom="column">
                <wp:posOffset>-750826</wp:posOffset>
              </wp:positionH>
              <wp:positionV relativeFrom="paragraph">
                <wp:posOffset>-149839</wp:posOffset>
              </wp:positionV>
              <wp:extent cx="7595235" cy="10416274"/>
              <wp:effectExtent l="0" t="0" r="5715" b="4445"/>
              <wp:wrapNone/>
              <wp:docPr id="349020489" name="Group 5"/>
              <wp:cNvGraphicFramePr/>
              <a:graphic xmlns:a="http://schemas.openxmlformats.org/drawingml/2006/main">
                <a:graphicData uri="http://schemas.microsoft.com/office/word/2010/wordprocessingGroup">
                  <wpg:wgp>
                    <wpg:cNvGrpSpPr/>
                    <wpg:grpSpPr>
                      <a:xfrm>
                        <a:off x="0" y="0"/>
                        <a:ext cx="7595235" cy="10416274"/>
                        <a:chOff x="0" y="0"/>
                        <a:chExt cx="7595235" cy="10416274"/>
                      </a:xfrm>
                    </wpg:grpSpPr>
                    <pic:pic xmlns:pic="http://schemas.openxmlformats.org/drawingml/2006/picture">
                      <pic:nvPicPr>
                        <pic:cNvPr id="421310216" name="Picture 4" descr="HealthShare Victoria&#10;ABN 28 087 208 309"/>
                        <pic:cNvPicPr>
                          <a:picLocks noChangeAspect="1"/>
                        </pic:cNvPicPr>
                      </pic:nvPicPr>
                      <pic:blipFill rotWithShape="1">
                        <a:blip r:embed="rId1">
                          <a:extLst>
                            <a:ext uri="{28A0092B-C50C-407E-A947-70E740481C1C}">
                              <a14:useLocalDpi xmlns:a14="http://schemas.microsoft.com/office/drawing/2010/main" val="0"/>
                            </a:ext>
                          </a:extLst>
                        </a:blip>
                        <a:srcRect t="43833"/>
                        <a:stretch/>
                      </pic:blipFill>
                      <pic:spPr bwMode="auto">
                        <a:xfrm>
                          <a:off x="0" y="4387584"/>
                          <a:ext cx="7595235" cy="6028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6236738" name="Picture 1" descr="A black background with a black squar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1778" y="0"/>
                          <a:ext cx="2673985" cy="995045"/>
                        </a:xfrm>
                        <a:prstGeom prst="rect">
                          <a:avLst/>
                        </a:prstGeom>
                      </pic:spPr>
                    </pic:pic>
                  </wpg:wgp>
                </a:graphicData>
              </a:graphic>
            </wp:anchor>
          </w:drawing>
        </mc:Choice>
        <mc:Fallback>
          <w:pict>
            <v:group w14:anchorId="54F83308" id="Group 5" o:spid="_x0000_s1026" style="position:absolute;margin-left:-59.1pt;margin-top:-11.8pt;width:598.05pt;height:820.2pt;z-index:251661312" coordsize="75952,1041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z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BUIAAAABAAAAcQAAAKAAAAFUAADUgAAABSY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2zCbADAREAAhEBAxEB&#10;/90ABAE2/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ZbNJR&#10;3gp9MlVb1H6pB/wb+rf0X/b/ANCX3d8sH6ceX/kP9n5ft6X2tmZu+TC/4f8AY6Q8kkkztJK7SSOb&#10;szG5J9kLMzsWc1J6OVVUUKooB1j916t1737r3Xvfuvde9+691737r3Xvfuvde9+691737r3Xvfuv&#10;de9+691737r3Xvfuvde9+691737r3Xvfuvde9+691737r3Xvfuvde9+6912CQQQbEcgj6g/1Hv3X&#10;ulbic7fTTVzc8LHUH8/gLMf+iv8Ab/19nFnf1pFOfsb/AD/5/wBvRVdWPGSEfaP83+b9nSt9nHRV&#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HmcqKGPwwkGqlXj8+FDx5CP6/6kf7H/XQXt34&#10;C6E+M/yHr/m6W2dt4za3+EfzPp/n6QJJYlmJLEkkk3JJ5JJPsPEkmp6PQKYHXXv3Xuve/de69791&#10;7r3v3Xuve/de697917r3v3Xuve/de697917r3v3Xuve/de697917r3v3Xuve/de697917r3v3Xuv&#10;e/de697917r3v3Xuve/de697917r3v3Xuve/de697917pZ4HKmULRVDXkUWp5GPLqB/mmP8AUD6f&#10;1H+tyd7fd6x4EhyOB9fl0UX1rp/Wj4eY/wAvSo9mvR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N2VqftKGeUGz&#10;lfHH/XXJ6QR/rct/sPaa7l8G3Zxx4D7T/qr0otY/FnVTw4n7B0GvsMdCLr3v3Xuve/de697917r3&#10;v3Xuve/de697917r3v3Xuve/de697917r3v3Xuve/de697917r3v3Xuve/de697917r3v3Xuve/d&#10;e697917r3v3Xuve/de697917r3v3Xuve/de697917r3v3Xuve/de697917r3v3Xuve/de697917o&#10;RMHU/c4+K5u8F4H/AK+j9H/JpHsSWMvi2wrxXB/Lh/KnRBex+HcGnBs/t4/z6d/azp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Dc9RzTUoP0DTuP8T+3H/wBFeybdZMrEPtP+&#10;Af5ejbbY8NKfs/yn/J0k/ZR0ade9+691737r3Xvfuvde9+691737r3Xvfuvde9+691737r3Xvfuv&#10;de9+691737r3Xvfuvde9+691737r3Xvfuvde9+691737r3Xvfuvde9+691737r3Xvfuvde9+6917&#10;37r3Xvfuvde9+691737r3Xvfuvde9+691737r3XvfuvdKjbM+meopyeJI1kUf7VGbED/AFw3+8ez&#10;Xa5KSNGfMV/Z/wAX0W7klUWT0NP2/wDFdLP2d9E/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bZef7jI1Lg3VX8Sf00xDRx/rkE+wzeSeJcsfIGn7MdCK1Tw4FHrn9vTb7S9KOv&#10;e/de697917r3v3Xuve/de697917r3v3Xuve/de697917r3v3Xuve/de697917r3v3Xuve/de6979&#10;17r3v3Xuve/de697917r3v3Xuve/de697917r3v3Xuve/de697917r3v3Xuve/de697917r3v3Xu&#10;ve/de697917r3v3XunLES+HI0jXsGlER/wBaYeLn/b+1Nm+i5Q+pp+3HSe6XXbuPlX9mehJ9ifoO&#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q5xTU085t+1E7i/5YD0D/Ymw9tzP4UT&#10;SegPTkSeJIqep6C0kkknkk3J/qT9fYT45PQm669+691737r3Xvfuvde9+691737r3Xvfuvde9+69&#10;1737r3Xvfuvde9+691737r3Xvfuvde9+691737r3Xvfuvde9+691737r3Xvfuvde9+691737r3Xv&#10;fuvde9+691737r3Xvfuvde9+691737r3Xvfuvde9+691737r3Xvfuvde9+691zRijo4+qMrD/XU3&#10;HvanSwYeXWiKgg+fQrqQwDD6MAR/rEXHsXA1FR0FyKGh67976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Nxz+WuEQPpp4lUj/a5P3G/3gqPZ&#10;BucmqfR5KP5nP+bo729NMGv+I/4Mf5+k/wCy7pf1737r3Xvfuvde9+691737r3Xvfuvde9+69173&#10;7r3Xvfuvde9+691737r3Xvfuvde9+691737r3Xvfuvde9+691737r3Xvfuvde9+691737r3Xvfuv&#10;de9+691737r3Xvfuvde9+691737r3Xvfuvde9+691737r3Xvfuvde9+691737r3XvfuvdCbjDfH0&#10;X/UPEP8AbLb2KbX/AHGT/SjoOXP+5D/aep3t/p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RIUF&#10;ibAAkk/QAck+/cMnr3HA6CypmNRUTzn/AHbK7i/4DNdR/sBx7Ccr+JK0h8yT0J40EcYQeQ6we2+r&#10;9e9+691737r3Xvfuvde9+691737r3Xvfuvde9+691737r3Xvfuvde9+691737r3Xvfuvde9+6917&#10;37r3Xvfuvde9+691737r3Xvfuvde9+691737r3Xvfuvde9+691737r3Xvfuvde9+691737r3Xvfu&#10;vde9+691737r3Xvfuvde9+691737r3Qm4wWx9F/1DQn/AG6A+xTailun+lH+DoN3P9u/2nqd7f6Z&#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tzz/8AAalB/wBV&#10;O4/6xx/9FeyfdZPhiH2n/AP8vRrtqfFJ+X+U/wCTpI+yfo1697917r3v3Xuve/de697917r3v3Xu&#10;ve/de697917r3v3Xuve/de697917r3v3Xuve/de697917r3v3Xuve/de697917r3v3Xuve/de697&#10;917r3v3Xuve/de697917r3v3Xuve/de697917r3v3Xuve/de697917r3v3Xuve/de697917r3v3X&#10;ussMflmii/46Sxx/8lsF/wCJ92jXW6p6kD9vVXbShb0BPQrfTj2Lug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ZhT0805taKJ35/JVbqP9&#10;iePdJXEcbSHyBPV408SRU9SB0FhJYlibkkkk/Uk8kn2EiSTU9CYCgoOuvfut9e9+691737r3Xvfu&#10;vde9+691737r3Xvfuvde9+691737r3Xvfuvde9+691737r3Xvfuvde9+691737r3Xvfuvde9+691&#10;737r3Xvfuvde9+691737r3Xvfuvde9+691737r3Xvfuvde9+691737r3Xvfuvde9+691737r3Xvf&#10;uvde9+691737r3St2xBzU1JH0CwIf9f9yQf9C+zjao/jlP2f5T/k6KtyfCxj7f8AIP8AL0rvZx0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bl5/t8fUuDZmTxJ/XVKdFx/rAk+015&#10;J4dszeop+3HSi0TxLhR6Z/ZnoNvYY6EXXvfuvde9+691737r3Xvfuvde9+691737r3Xvfuvde9+6&#10;91737r3Xvfuvde9+691737r3Xvfuvde9+691737r3Xvfuvde9+691737r3Xvfuvde9+691737r3X&#10;vfuvde9+691737r3Xvfuvde9+691737r3Xvfuvde9+691737r3Xvfuvde9+691737r3S523B46OS&#10;cj1VEpsf6xxekf8AJ2r2fbZHpgLn8R/kP9mvRLuL6pQn8I/mf9inSi9mXR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dZufz5Gcg3WIiB&#10;f8PHw/8Aydq9hq+k8S5b0GP2f7NehBZpot1+ef2/7FOmn2k6Vde9+691737r3Xvfuvde9+691737&#10;r3Xvfuvde9+691737r3Xvfuvde9+691737r3Xvfuvde9+691737r3Xvfuvde9+691737r3Xvfuvd&#10;e9+691737r3Xvfuvde9+691737r3Xvfuvde9+691737r3Xvfuvde9+691737r3Xvfuvde9+69173&#10;7r3TjiYPuMhTIRdVk8r/ANNMQ8lj/r2A9qbOPxLlV9DX9mek90/hwM3yp+3HQlexP0H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F1bP9zV1E97iSViv/BAdMY/5JA9hSeTxZmk9&#10;T/Ly/l0JYU8OJU9B/wAX1F9tdO9e9+691737r3Xvfuvde9+691737r3Xvfuvde9+691737r3Xvfu&#10;vde9+691737r3Xvfuvde9+691737r3Xvfuvde9+691737r3Xvfuvde9+691737r3Xvfuvde9+691&#10;737r3Xvfuvde9+691737r3Xvfuvde9+691737r3Xvfuvde9+691737r3T7t6Dy5ASEXWnjeT/DUf&#10;20H+8kj/AFva/bY9dxq/hFf8nSK/fTBp/iNP8vS+9iHo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tzz2ipqYH9btM4/wAEGlL/AOuS&#10;f9t7Kd1koixDzz+zoz21O5pD5Y6Rvsl6N+ve/de697917r3v3Xuve/de697917r3v3Xuve/de697&#10;917r3v3Xuve/de697917r3v3Xuve/de697917r3v3Xuve/de697917r3v3Xuve/de697917r3v3X&#10;uve/de697917r3v3Xuve/de697917r3v3Xuve/de697917r3v3Xuve/de697917r3v3XuhQoYPtq&#10;OngtYxxKG/4ORqk/5OJ9iuCPwoVj9B/Pz/n0Gp38SVn9T/Ly6l+3em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OaVYYpZm/TFG8jf6yLqPursEQue&#10;ABP7OrIpdwg8zToK3dpHeRjdnZnY/wBWY3J9hJmLMWPE56E4AUBRwHXD3rrfXvfuvde9+691737r&#10;3Xvfuvde9+691737r3Xvfuvde9+691737r3Xvfuvde9+691737r3Xvfuvde9+691737r3Xvfuvde&#10;9+691737r3Xvfuvde9+691737r3Xvfuvde9+691737r3Xvfuvde9+691737r3Xvfuvde9+691737&#10;r3Xvfuvde9+690qdsQXlqKkjhEWFP+DSHUxH+sAP9v7Ntqjq7SnyFP29Fm5PRFjHnn9nSy9nXR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hXz/AHNbUzXu&#10;HlbSf9oX0R/7wB7CtxJ4s7P6n+XAfy6EsCeHCqeg/n59Q/bPTvXvfuvde9+691737r3Xvfuvde9+&#10;691737r3Xvfuvde9+691737r3Xvfuvde9+691737r3Xvfuvde9+691737r3Xvfuvde9+691737r3&#10;Xvfuvde9+691737r3Xvfuvde9+691737r3Xvfuvde9+691737r3Xvfuvde9+691737r3Xvfuvde9&#10;+690+bfg82QRyLrTo8p/pqtoQf7c3/2Htft0eu5DHgor/kHSK/fRbkD8WOl/7EPR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9np/NkZFBusCrCP9dfU/wDycSPYc3CTXckf&#10;w4/z/wA+j6xTRbg/xZ/1fl0y+0XSzr3v3Xuve/de697917r3v3Xuve/de697917r3v3Xuve/de69&#10;7917r3v3Xuve/de697917r3v3Xuve/de697917r3v3Xuve/de697917r3v3Xuve/de697917r3v3&#10;Xuve/de697917r3v3Xuve/de697917r3v3Xuve/de697917r3v3Xuve/de6nY2D7mupoSLq0oZx/&#10;VI/3HH+2BHt+1j8W4VPn/IZ6ZuH8OFn+X8zgdCb7FPQ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nc0+imgpweZpC7f8ABIh9D/sWH+29le6SUiWM&#10;fiNfyH/F9GW2pWRpPQU/b0ivZH0cde9+691737r3Xvfuvde9+691737r3Xvfuvde9+691737r3Xv&#10;fuvde9+691737r3Xvfuvde9+691737r3Xvfuvde9+691737r3Xvfuvde9+691737r3Xvfuvde9+6&#10;91737r3Xvfuvde9+691737r3Xvfuvde9+691737r3Xvfuvde9+691737r3XvfuvdCbjYPtqGmiIs&#10;wiVnH51yfuOD/rE29im1j8K3VPl/M5PQcuX8Sdm+f+DHU72/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HWNHkY2WNGdj/RVGon3pmCqWPAZ62oL&#10;MFHE9BXLI00skrfqlkeRv9d21H2EnYu5c8SSf29CdVCKEHkKdY/derde9+691737r3Xvfuvde9+6&#10;91737r3Xvfuvde9+691737r3Xvfuvde9+691737r3Xvfuvde9+691737r3Xvfuvde9+691737r3X&#10;vfuvde9+691737r3Xvfuvde9+691737r3Xvfuvde9+691737r3Xvfuvde9+691737r3Xvfuvde9+&#10;691737r3Sl2zBrqZqgjiGIIv/B5T9R/sAf8Ab+zTa46ytIfwin5n/iui7cXpGE9T/g6W3s86J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ZSf7mvqZQbr5Ci&#10;H8aIv21I/wBe1/YXu5PFuGb50/ZjoR2yeHAq/L/Dnpv9p+n+ve/de697917r3v3Xuve/de697917&#10;r3v3Xuve/de697917r3v3Xuve/de697917r3v3Xuve/de697917r3v3Xuve/de697917r3v3Xuve&#10;/de697917r3v3Xuve/de697917r3v3Xuve/de697917r3v3Xuve/de697917r3v3Xuve/de69791&#10;7p4wUHnyMJIusIadv+QBZP8Ak4r7WWEfiXK+i5/Zw/nTpJevotz88ft/2K9CH7EnR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vcs+iligB5nl1Ef&#10;1SIXP/JxX2WbpJphEY/Ef5D/AGadGO3JqlL/AMI/w/6j0iPZF0c9e9+691737r3Xvfuvde9+6917&#10;37r3Xvfuvde9+691737r3Xvfuvde9+691737r3Xvfuvde9+691737r3Xvfuvde9+691737r3Xvfu&#10;vde9+691737r3Xvfuvde9+691737r3Xvfuvde9+691737r3Xvfuvde9+691737r3Xvfuvde9+691&#10;737r3XvfuvdCXioPt8fTRkWYxiR/66pf3CD/AK17exRaR+FbqvnSv7c9B26fxJ2b50/Zjpw9qOk/&#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05yfwY2exs02mBf8fIfWP+SQ&#10;3tHfSeHbN6nH7f8AYr0rsk13A+Wf2f7PQdew30f9e9+691737r3Xvfuvde9+691737r3Xvfuvde9&#10;+691737r3Xvfuvde9+691737r3Xvfuvde9+691737r3Xvfuvde9+691737r3Xvfuvde9+691737r&#10;3Xvfuvde9+691737r3Xvfuvde9+691737r3Xvfuvde9+691737r3Xvfuvde9+691737r3XvfuvdL&#10;3bsHioBIRZqiRpP8dC/toP8AeCf9j7EO2x6LfV5sa/5OiPcH1T6f4RT/AC9P3tf0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GrJxTUtRP8AmKJ2X/F7WQf7E2HtqaTw&#10;omk9Af8AY6chTxJVT1P/ABfQXfXk8k/U+wp0Juuvfuvde9+691737r3Xvfuvde9+691737r3Xvfu&#10;vde9+691737r3Xvfuvde9+691737r3Xvfuvde9+691737r3Xvfuvde9+691737r3Xvfuvde9+691&#10;737r3Xvfuvde9+691737r3Xvfuvde9+691737r3Xvfuvde9+691737r3Xvfuvde9+691737r3Sw2&#10;xBZKmpI/UywIf8FGuT/e1/23s52qPDSn7B/hP+Top3J8rH+f+Qf5elX7N+i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xCgsxsqgkk/QAC5J96JAFT1sAk0HQWVMxqKia&#10;c/WWV3/1gzXA/wBgOPYTlcySNIfMk9CaNBGgQeQp1g906v1737r3Xvfuvde9+691737r3Xvfuvde&#10;9+691737r3Xvfuvde9+691737r3Xvfuvde9+691737r3Xvfuvde9+691737r3Xvfuvde9+691737&#10;r3Xvfuvde9+691737r3Xvfuvde9+691737r3Xvfuvde9+691737r3Xvfuvde9+691737r3Xvfuvd&#10;KLbcHkrXnI4p4jY/0kl9C/8AJur2ZbZHqnL/AMI/mf8AYr0X7i+mEIPxH+Q/1Dpc+z7ol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G+Yn+4yNSwN1R/Cv8A&#10;rReg2/1zc+wzeyeJcsfIY/Z0IbRPDt1Hrn9vTZ7S9Keve/de697917r3v3Xuve/de697917r3v3X&#10;uve/de697917r3v3Xuve/de697917r3v3Xuve/de697917r3v3Xuve/de697917r3v3Xuve/de69&#10;7917r3v3Xuve/de697917r3v3Xuve/de697917r3v3Xuve/de697917r3v3Xuve/de697917p0w0&#10;H3GRp1IusbGZv9aIalv/AMhWHtXZR+JcqPIZ/Z/s9Jrt/Dt2Prj9vQj+xL0H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dxz+SuWEH008Sgj+jyetv940+yDc5NU4QfhH&#10;8zn/ADdHe3pph1/xH+Qx/n6T3su6X9e9+691737r3Xvfuvde9+691737r3Xvfuvde9+691737r3X&#10;vfuvde9+691737r3Xvfuvde9+691737r3Xvfuvde9+691737r3Xvfuvde9+691737r3Xvfuvde9+&#10;691737r3Xvfuvde9+691737r3Xvfuvde9+691737r3Xvfuvde9+691737r3WemhNRUQQD/dsqIbf&#10;gM1mP+wHPtyJPElWMeZA6pI4jjLnyHQpgBQFAsAAAB9ABwAPYsAoKDoMHOT13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9zz8U1MD9S07j/W/bj/AOivZRusmFiH&#10;2n/AP8vRrtqfFJ+X+U/5Okh7JujXr3v3Xuve/de697917r3v3Xuve/de697917r3v3Xuve/de697&#10;917r3v3Xuve/de697917r3v3Xuve/de697917r3v3Xuve/de697917r3v3Xuve/de697917r3v3X&#10;uve/de697917r3v3Xuve/de697917r3v3Xuve/de697917r3v3Xuve/de67AJIA5JNgP6k/T37jg&#10;de6FKkgFNTQQC37USIbflgPWf9ibn2LIU8KJY/QDoMyv4kjP6nqR7c6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YU8E05+kUTyc/kqtwP9&#10;iePdJHEcbSHyBPV408SQIPM06CtiWJZjdmJJJ+pJNyfYTJJNT59CYAAUHXXvXW+ve/de697917r3&#10;v3Xuve/de697917r3v3Xuve/de697917r3v3Xuve/de697917r3v3Xuve/de697917r3v3Xuve/d&#10;e697917r3v3Xuve/de697917r3v3Xuve/de697917r3v3Xuve/de697917r3v3Xuve/de697917r&#10;3v3Xuve/de697917pWbYgu1TUkfQLAh/xY65P96X2b7VHlpT9g/wn/J0V7lJhYx9v+Qf5elf7Oei&#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fTk8Ae/de6C6sn+5qq&#10;if8AEkrsv+CXsg/2AsPYUnk8WZpPU/y8v5dCaJPDiVPQdRfbXTnXvfuvde9+691737r3Xvfuvde9&#10;+691737r3Xvfuvde9+691737r3Xvfuvde9+691737r3Xvfuvde9+691737r3Xvfuvde9+691737r&#10;3Xvfuvde9+691737r3Xvfuvde9+691737r3Xvfuvde9+691737r3Xvfuvde9+691737r3Xvfuvde&#10;9+690/bdg8tf5SPTTxtJ/hrb9tR/vJP+w9mG2x67jUfwiv58OkN++mDSPxGn+Xpe+xB0R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N7g3DDhodCaZa+Vbwwk3CKePN&#10;Nb6L/QfVj9OLkNu4QfPpdZ2T3TVOEHE/5B/qx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b3D&#10;uGHDQ+OPTLXyr+zDe4jB4801voP6D6n/AFrkNu4QfPpdZWTXTVOEHE+vyH+rHQN1FRNVTSVFRI0s&#10;0rFpJHNyxP8AxA+gA4A4HtKSSanoToixqEQUA6//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ecn8+Rn&#10;sbrDaBf+nf6x/wAlFvYbv5PEuW9Fx+zj/OvQgsk0W6+pz+3/AGKdNHtH0q697917r3v3Xuve/de6&#10;97917r3v3Xuve/de697917r3v3Xuve/de697917r3v3Xuve/de697917r3v3Xuve/de697917r3v&#10;3Xuve/de697917r3v3Xuve/de697917r3v3Xuve/de697917r3v3Xuve/de697917r3v3Xuve/de&#10;697917r3v3XunDFQfc5CmjIuokEj/wBNMX7hB/17W9qbSPxLhV8q1/Znpi5fw4Gb5U/bjoS/Yn6D&#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mdw7ihw8Xii0y18q3ii+qxKeBNNb8f6kfU/&#10;61z7bkcIPn0vsrJrptTYQcT6/If6sdA7PPNUzSTzyNLNKxeSRzdmY/77gfj2lJJNT0JkRY1CIKAd&#10;Yfeur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M7i3FFh4vFDplyEq3iiPKwqeBNMB+P9Sv5/1vbckgTA49L7Kya5bU2EHE+vyHQOTzzV&#10;M0k88jSzSsXkkc3ZmP5P/ED8fQe0pJJqehMiKihEFAOsXvXVuve/de6//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X3FuOLDxGGErLkJF/bj+qwKfpNMP+hV/P+t7bkk04HHp&#10;fZWLXLamwg8/X5D/AD9A9NNLUSyTzyNLNKxeSRzdmY/kn/evaUmuT0JlVUUIgoB1i966t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W3HuOLERmCArLkJFuifVadT9JZh/wBCr+fqePq3JIEFBx6MLGxa5bW+EH8/kP8AKegf&#10;mmlqJZJppGlllYvJI5uzMfqSfaUkk1PQmVVRQqigHWL3rrf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Xce448RGaenKy5CRfSh9S06sOJZR&#10;/X/Ur+fqePq1JJpwOPRhY2LXLa3wg/n8h/lPQPyyyzyvNM7SyysXkkclmZmNyST7TEkmp6EyqqKF&#10;UUA6x+9db697917r3v3Xuve/de697917r//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Bk5/tqCplBs3jKJ/XXJ+2pH+s&#10;Tf2nupPCt2f5UH2nHT9sniTqvzr+zPQZ+wv0I+ve/de697917r3v3Xuve/de697917r3v3Xuve/d&#10;e697917r3v3Xuve/de697917r3v3Xuve/de697917r3v3Xuve/de697917r3v3Xuve/de697917r&#10;3v3Xuve/de697917r3v3Xuve/de697917r3v3Xuve/de697917r3v3Xuve/de697917r3v3Xultt&#10;mDRSzVBHM0oVf+CRD6j/AGJP+29nu1x6YmkP4j/If7NeibcXrIE9B/h6Uvsz6L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Sm5NyR4mM01MVkyEi8Lwy0ysOJZR/X/Ur/sTx9WpJNOBx6MbGxa4bW+EH8/kP8/QQSyyTSPL&#10;M7SSyMXeRyWZmPJJJ9pePQlVVRQqigHWP37rf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J7k3LHikNLSlZMhIvA4ZKVWHEkg/Lf6lf8A&#10;YnjgtSSacDj0Y2Ni1wfEkwg/n8h/lPQQySSTSPLK7SSSMXd3JZnZjcsxPtMTXJ6EqqqqFUUA6x+9&#10;db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f3FU+GiWBTZ6l9J/r4o7M/+86R/sfZd&#10;uUuiDwxxb/AOP+Tpft8eubWeC/4T/qPSE9kHR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DJ19PbxVUoUf2HPkS39AslwP9h7U&#10;R3VxF8Ln88j+fTD28EnxKP8AB/g6eYNzTrYVFPHKP9VExjb/AFyG1A/7x7Wx7pIMSKD9mP8AP0kf&#10;bUP9mxH25/zdPMGfx01g0jwMfxMhA/5LS4/25HtbHuFs/E6T8/8AVTpG9jcJwGr7OnaOWKZdUUiS&#10;r/qo3Vx/t19rFdXFUII+XSVlZDRgQfn1k926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R3LuVMUhpKQrJkHXn6MtIrDh5B+WI5&#10;Vf8AYniwLUkmnA49GVjYm4PiSYQfz+z5ep/L7AikkkmkeWV2kkkYu7uSzMzG5ZifaXjk9CRVCgKo&#10;oB1w9+63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B3DUeavMYN1p41jH9Nb&#10;etz/ALyAf9b2Htyk13GnyUU/yno9sI9EGrzY1/ydMXtB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&#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kNy7lTFo1JSMr5B15PDLSKw4dx+XP9lf9ieLAtSSBcDj0ZWNibg+JJhB/P/Y9T0Ebu8rv&#10;JI7PI7F3dyWZmY3ZmY/Un2l45PQkACjSuAOuHv3W+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EgAk8AC5P8AQD6+/cMnr3HHQV1EpnnmmP1llkk/5LYtb2EpH8SRnPmSehPGuhAg&#10;8gB1h906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5dzJi1ajoysmQdfU3DJSKw4Zx+XP1Vf8AYniwLUkmnA49GVjYm4PiSYQfz/2PU9BI&#10;7vK7ySOzyOxd3clmZmN2ZmP1J9pehIAFGlcAdcPfut9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sjJ4qCrf6EQSAH+jMuhf95Pti5bRbu3yPT1uuudF+Y6DH2Fuh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O3NuZcarUVEyvkHX1vwy0isOGYfQuR+lT9PqfwC1JJpwOPRnYWBnPiy4Q&#10;fz/2Ogkd3kdpJGZ3dizuxLMzMbszMeSSfqfaXoRgBRpXAHXH37rf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zZ99OMnH+raJP+soY/wC9e0W4Glq3zp/h6WWIrcr8&#10;q/4Og99hzo+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3c2&#10;5kxqtRUTK9ews7izLSKR9T+C5/C/j6n8AtSSacDj0aWFgZz4suEH8/8AY6CVmZ2Z3Znd2LO7EszM&#10;xuzMx5JJ+p9pehGAAKDAHXH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G5DbHqP61MY/wCTGP8AxHsu3M/4t+Y/y9L9uH65+w/5OkH7IOj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vc251xytQ0L&#10;K9cwtJILMtIrD/eZD+B+PqfwC1JJpwOPRpYWBnPiy4Ty+f8AsdBOzM7M7sXdyWZmJZmZjcsxP1J9&#10;pehGAAKDAHXH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n9yj/AHHp/hUxn/rG49l25/7jj/TD/Ael+3f25/0p/wAI6Qnsg6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rc251x6vQ0Dq1cwt&#10;LKLMtIpH+2Mh/A/H1P4HtmSTT2rx6NbCwMx8aYdnkPX/AGP8PQUMzOzO7FmYlmZiWZmY3LMTyST9&#10;T7TdCIAAUHXH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e4V1Y1z/qJYmP8AsW0f8T7QbiK2pPoR0tsDS4A9QekB7D3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E7m3OtAHoKBw1aw0zTCxWkBHIH9ZP8P7P5549s&#10;ySae1ePRrYWBmImmHZ5D1/2P8PQUszMxZiWZiWZmJLMxNyST9SfaboRAACg64+/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3ZePy&#10;Y2sX+kXk/wCpTCX/AIj2mvF1Wrj5V/ZnpRaNpuEPzp+3HQa+wx0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I3PucUIegx7hqwgrNMvIpQRyq/1k/6F/1/&#10;ozJJp7V49G1hYeNSaYdvkPX/AGP8PQUkliWYlmYksxJJJJuSSfz7TdCECmB117917r3v3Xuve/de&#10;6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EEkckZ+kiOh/1nXSfdWXUpU+Yp1ZW0sGHka9BSylGZGFmVirD+hU2I9hIgqSD5dCcEEVHXH3r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D7n3QKIPj8fIGrCCs86kEUoP1&#10;RD/x0/6F/wBf6MySU7V49G1hYeLSaYdvkPX/AGP8P2dBUSWJZiSxJJJNySeSST7TdCECmB11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mYPBkagWssjCdf8RKNTW/5CuPYavo/DuWHrn9v+z0IbR/Et1Ppj&#10;9n+x01e0nS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u59&#10;0CjEmPxzg1ZBWoqFNxTA8GOM/wDHT+p/s/6/0Zkkp2r0b2G3+JSaYdvkPX/Y/wAPQWEkkkkkkkkk&#10;3JJ5JJPtN0IOGB11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V3NTXSnq1H6CYZD/tLeuM/7A3/2&#10;/sp3SKqrMPLB/wAnRptslC0R88j/AC/5Okd7Jej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e590Ck8mPxzg1J&#10;BSoqFNxT34McRH+7P6n+z/r/AEZkkp2rx6N7Db/EpPOO3yHr8z8v8P2dBcSSSSSSTck8kk/Uk+03&#10;Qg66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Ra2mFXSzU5t+4hCk/2XHqRv8AYED21PEJ&#10;omjPmP5+XTsMhilEg8v8Hn0GDKyMyMCrIxVgfqGU2IPsKkFSVPEdCQEEVHA9cfe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IHdG6PtvJjsbJeoN0qalD/wAB/wANFEw/t/6pv7P0Hq/SzJJTtXo42/b/ABKTzjt8h6/M/L/D&#10;9nEMCSSSSSSbknkkn6kn2m6P+u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txUXgqRVIP26n9Vvosyj1f8lDn/Xv7Idyg0S+KvBv8P+z/AJ+jqwm1x+GeK/4P9j/N0nfZb0Y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gd0bo+38mNxsl6jlKmpQ/5j8NFEw/t/wCqb+z9B6vozJLTtXj0cbft+uk84x5D1+Z+&#10;X+H7OIYfXk/X2m6P+u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K&#10;6kStppKd+NQujf6iReUf/b/X/C49szwrPEYz58PkfLp2GUwyCQeXH7OgzlieGR4pFKvGxRlP4Kmx&#10;9hd1ZGKNgjoRqwdQy8D1j916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P9z7p8HkxuNkHm5SpqkP8Amfw0MLD+3/qm/s/Qer6MSSfhXo42/b9d&#10;J5xjyHr8z8v8P2cQy+vJ9p+j/rr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fcGN8i/fQrd41AqFA5aMfST/XX6H/D/W9lW42uofUJxHH7PX8v8H2dGdhc&#10;aT4D8Dw+30/P/D0jPZJ0b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l21BrqppyOIItK/8HlNg&#10;f+SQ3sz2uPVK0h/CP5n/AGK9F24vSIJ/Ef5D/UOlt7Pei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3Ru&#10;jxeTG4yT93lKqqQ/5r8NDAw/tfhmH0+g5+jEklO1ejmw2/VSecY8h6/M/L5ef2dBn7T9H3XXv3Xu&#10;ve/de697917r3v3Xuve/de697917r3v3Xuve/de697917r3v3Xuve/de697917r3v3Xuve/de697&#10;917r3v3Xuve/de697917r3v3Xuve/de697917r3v3Xuve/de6//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4gEWPIPB&#10;B+hHv3XukDmsWaKXzQr/AJLK3Fv90uefGf8AD/Un/YfjkPX1p4DeInwH+R9P83R7Z3PjLof4h/P5&#10;/wCfpi9oOl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L7b0Hix6yEWaokeQ/10g+NB/vFx/r+xDt0ei2&#10;1ebEn/J0RX76p9I/CKf5en32v6R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5ujdPj8mNxsn7nKVVUh/zf4aGBh/&#10;a/DMPp9BzyGJJPwr0dbft+qk84x5D1+Z6DT2n6Peve/de697917r3v3Xuve/de697917r3v3Xuve&#10;/de697917r3v3Xuve/de697917r3v3Xuve/de697917r3v3Xuve/de697917r3v3Xuve/de69791&#10;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OWKOaN4pVDxyKVZT9CD/vuD7q6&#10;K6lHFQerKzIwZTQjoPspi5MfLcXemc/tSf0/Pjkt+R/vP+3ADl3aNbNUZU8D/kPz/wAPR9bXKzr6&#10;MOI/yjpp9pOl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yRWdlRRdnYKo/qzGwHvYBYhRxPWiQBU+XQqQRLBDFCv6Yo&#10;0jH+OhdN/YsRBGgQeQA6DDsXcufM16y+79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73RunR5MbjJPXylVVIf0fhoIGH&#10;5/DMPp9BzezEklO1ejqw2+tJ5xjyH+U/5B0GvtP0e9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jlijnjaKVFkjcW&#10;ZWFwR/xX+h91dFkUo4qD1ZHZGDIaEdIPKYeWhYyxapaUnh/q0V/ostv94b6f63sP3dk8B1plP8H2&#10;/wCfo8trtZxpbDf4fs/zdMntD0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3wcHnyMFxdYdU7f8ATv8AQf8Akor7WWEfiXK+&#10;i5/Zw/nTpLevot2+eP2/7HQiexJ0H+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Ot0bpt5MbjJOeUqqtD9Pw0EDD8/hmH+s&#10;P6hPJJ+Fejvb9v4Tzj7B/lP+QdBt7Y6POve/de697917r3v3Xuve/de697917r3v3Xuve/de6979&#10;17r3v3Xuve/de697917r3v3Xuve/de697917r3v3Xuve/de697917r3v3Xuve/de697917r3v3Xu&#10;ve/de697917r3v3Xuve/de697917r//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QGBVgGUggg&#10;gEEH6gg+/EAih68CQajpKZLb19U9AADyWpibD/Hwsf8AoU/7A/j2T3W3VrJb/wC8/wCb/N0a29/+&#10;Cf8Ab/n/AM/SSdGjZkdWR1NmVgVZSPqCD7KCCp0sKEdGgIIqMjrj71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O2ILJU1JH6mWFD/AIKN&#10;b/7e6/7b2dbVHRWlPnj9nHop3J+5Yx5Z/wA3+XpVezbor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ON0bp/zmNxkn9UqqtD/sGh&#10;gYf7ZnH+sP6+2JJPwr0eWG38J5x9g/yn/N0HHtP0d9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ArcbS16/vJaQCyzJZZF/oL/kf4H2nntYbgd4z6jj0/DcywHsOPTy6R1bgqyku&#10;8Y+5hHOuMHWo/wBri5P+xFx7JZ7CaHK9y+o4/s6N4b2GXB7T6H/P0ye0P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KxMH2+PpoyLM0Ylf8Arql/&#10;cIP+te3sT2kfh26r50r+3PQdun8Sdm+dP2Y6cfan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G+6N038mNxknHKVVWh+v4aCBh+PwzD/&#10;AFh/UsSSfhXo82/b+E84+wf5T/kHQc+0/R3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3VeKoq25liCyH/d0Xokv/UkcH/kIH2mmtIJ8uufUYP+r7elEV1N&#10;DhTUehyP9X2dJup21UJdqWVJ1/CP+3J/rA/pP+vceyyXa5FzEdXyOD/m/wAHRjHuMbYlGn+Y/wA/&#10;+HpinpKqmNp4JYvxqZToP+s44P8AsD7QSQyxf2ikflj9vDpaksUnwMD1G9tdO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SqOD7mqp4PxJKit/gl7uf8AYC59uwR+LMsfqf5ef8um&#10;5X8OJn9B0KP04HAHsV9B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Nd0bp1+TG4yT0cpVVaH9f4aCBh+PwzD6/QcclPJJXtXo92/b6Unn&#10;GfIf5T/kHQd+2Ojrr3v3Xuve/de697917r3v3Xuve/de697917r3v3Xuve/de697917r3v3Xuve/&#10;de697917r3v3Xuve/de697917r3v3Xuve/de697917r3v3Xuve/de697917r3v3Xuve/de697917&#10;r3v3Xuve/de697917r3v3Xuve/de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QCLEAg/UHkH37r3DpvnxOPqLl6aNWP8AbivE1/6nx2v/ALH2mks7&#10;aT4kH5Y/wdKEuriPgx/PP+Hpmn2xGbmmqWX+iTKHH/JaWt/tj7RSbUpzE1Ptz/P/AGOlibk3+iLX&#10;7OmafBZGC5EImUf2oGD/APJhs3/JvtDJYXMf4dQ+Wf8AZ/l0rS9t386fbj/Y/n01OjxsVkRkYfVX&#10;Uqw/1w3tIyspowofn0qDKwqpqOuHvX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7ag8lZJOR6YIiAf6SS&#10;nSP+TQ3sy2yPVMZP4R/M/wCxXov3F9MIT+I/yH+zTpcez7ol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03RujyeTG42T9vlKqqQ/5z8NDAw/s/&#10;hmH1+g45KeSSvavR7YbfppPOM+Q/yn/N0Hntjo6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kiimXTLFHKv+pkRXH+2a/urIjijgEfPPVldkNUJH2dNE+Ax01yqPAx/MLkC//BHuP9sB7RybfbPw&#10;Gk/I/wCevSpL+4TidX2/7HTPPtmdbmnqI5R/qZFMTf6wI1A/7G3tFJtcgzGwP24/z9LE3KM/2ikf&#10;Zn/N0zT4yvprmWllCj6ug8if65eO4H+x9opLW4j+ND/h/wAHStLiCT4WH+D/AA9QPaf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m3YPFQeUj1VErP/joT9tR/twT/ALH2INtj0W+s/iNfy4dEe4Pqn0j8I/2en/2YdI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LdG6DKZMbjZLRcpU1&#10;SH/O/hoYWH9n8Mw+v0HH1TySfhXo+2/b9NJ5xnyHp8z8/l5dB97Y6Oe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EnoaOpv56eKQn+0VAf/qYtm/3n2zJBDL/&#10;AGig/wCH9vHp1J5Y/gYj/B+zpmn21SPcwSywE/QG0qD/AFgbN/yd7RSbXC2YyV/mP8/8+libjKuH&#10;Ab+R/wA38umafbtfFcxeOoX/AGh9D2/xWS3+8E+0Um23CZWjfZx/n0rTcIGw1V+3/Y6aJqaopzae&#10;GWI/83EZQf8AWJ4P+w9onikjw6kfaOlaSI4qhB+zrB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AYFWAZTwQQCCP8QfeiARQ9eBINR02T4bHVFy1Osb&#10;H+1DeI/6+lPSf9iPaaSytpOK0+zH+DHSlLy4Tg1ftz/s9M0+2ByaaqP+CTpf/byR/wDRvtDJtQ4x&#10;N+3/ADj/ADdLE3L/AH4v7P8AMf8AP0zT4XIwXJpzKo/tQESg/wCso9X/ACb7RSWNzH+Go+Wf9n+X&#10;StLy3k4NQ/PH+x02MrISrqysPqrAqR/rg+0pBBocdKQQRUdcfeu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lggnGmaGOUf0kRXt/ravp7o8aSCjgH7R1dXdDVCR9nT&#10;PPt7Hy3MayU7f823JW/+KSX/AN4I9o5Nttn+Gq/Yf89elSX86/FRvt/2OmafbNUlzTzRTD/UuDE/&#10;+sPqP95HtFJtcozGwb+X+fpYm4xH4wR/Ppmnx9bTX81NKgH1YLrT/qYl1/3n2hktp4vjUj/B+0Y6&#10;WJPDJ8DA/wCH9nUP2z07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p8dQ1N/NTRMx+rquh/+S0sf959sSW0EvxqD/I/tHTyXE0fwMf8I/n0zT7ZpnuaeeSE&#10;/wCpcCVP9YfpP+8n2ik2uI5jYr9uR/k6WJuUg/tFB+zH+fpmn2/kIblFjqFH5iezW/4JJY/7a/tF&#10;Jt1ynwgN9h/z06Vpf278SV+3/Y6aJYJoG0zRSRN/SRGQn/W1e0To6Gjgj7R0rV0cVQg/Z1i916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WRXUq6q6n6qwD&#10;Kf8AXB96IBFCK9bBINRjprnwmNnufB4mP9qBjHb/AFkHp/5N9pJLG2kzpoflj/Y/l0pS9uE/FX7c&#10;/wCz/Ppmn2wwuaapB/okylf+siX/AOhfaKTajxib8j/nH+bpYm5DhIv7P83+z0zT4fI09y1M7qP7&#10;UP7ot/WyXI/2I9opLK5j4rUfLP8Ag6Vpd28nBqfbj/D02kEEgggj6gixH+uD7SkEYPSnjw66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gmp&#10;aeoFp4Ipfxd0VmH+sx5H+wPtt4o5BSRQftHV0kkj+BiPz6Z59uUEtzEZadvxpbWn+xWS5/2zD2jk&#10;223b4Kr/AD/w9K03CdcNRv8AD/L/ADdM0+2qyO5gkinH4FzE5/2DXX/k72hk2yZf7Mhv5H/N/PpY&#10;m4wt8YK/zH+f+XTNPRVdNfz08sYH9oodH+wccf7z7RSQTRf2ikf4P28OliTRSfAwP+r06i+2un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&#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J8XQV&#10;NzLTR6j/AG0Bie/9S0dr/wCx9p5LW3l+JR+WP8HT6XM8fwsfzz/h6Zp9sQtc09Q8Z/CyqJF/1tS6&#10;SP8AbH2ik2tDmNiPtz/m6WJuTj+0UH7Mf5+mafA5GG5ESzqPzC4Y/wDJDWb/AGw9oZNvuUyBq+z/&#10;ADcelaX1u/E6ft/1U6aZI5Im0yxvG3+pkRkb/bN7SMjIaOCD8+lSsrCqmv2dY/der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HjjlXTIiSKfqrqrqf9g3&#10;urKrCjAEfPrasymqmh+XTTPgcdNciJoGP9qBio/5Ia6/7Ye0km320nAaT8v83DpUl9cJxOr7f9Ve&#10;mefbEouaapRx/qZlKH/W1pcH/bD2ik2pxmJq/bjpYm5Kf7RafZn/ADdMs+KyFPfyU0hUf24x5Vt/&#10;UmO9v9j7RSWlxH8Smnyz/g6VpdQSfCw/PH+HqB7TdKOu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aejpakfv08UhP8AaZBrH+s4&#10;5H+wPtp4Ypf7RQfy/wAvTiTSx/AxH+r06Zp9t0UlzC8tOfwL+VB/yC/P/J3tFJtkDZQlf5j+ef59&#10;LE3GZfjAb+R/1fl0zT7cro7mFoqhfwFbxv8A8kycf8ne0Um2TrlCG/kf5/5+labhC3x1X+Y/l/m6&#10;Z5qSppjaeCWL/F0YKf8AWb6H/YH2ieGWL+0Uj8ulaSxyfAwPUf2305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CLEAg/UHkH37jg9e4cOm6fEY+ouXpkV&#10;j/aivE1/6nRYH/Yj2mks7aT4lA+zH+DpQl3cR8GJ+3P+Hpmn2whuaapZf6JOoYf8lpb/AKFPtDJt&#10;S8Ymp9v+cf5ulibkf9EX9n+Y/wCfpmnweSgufB5lH9qBhJ/tk4b/AJN9opLC5j/DqHyz/Lj/AC6W&#10;Je27/ip9uP8AY6a3R42KyIyMPqrqVYf64PtIyspowofn0pBDCqmo64e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khimXTNFHKv+pkRXH+2b3VkRxRwC&#10;PmK9WV3Q1QkfZ00T7fx01yiPTt/WJza/+KPcf7a3tHJt1s/AaT8v8x6Vpf3CcTqHz/2OmafbNQtz&#10;Tzxyj/UyAxN/rAjUD/vHtFJtcgzGwP24/wA/StNyjP8AaKR9mf8AN0zT42upr+WmlCj6uo8if7F4&#10;7j/efaGS1uI/jQ/4R/LpYlxBJ8LD/Af2HqD7Y6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EnoKOpv56aJyf7WkK/wD1MWzf7z7Zkt4Zf7RQ&#10;f8P7ePTqTzR/AxH+D9nTNPtqle5gmlgP9GtKg/1gbN/yd7RSbXC2YyV/mP8AP/PpYm4yj+0Ab+R6&#10;Zp9u5CK5jEdQv/Nt9L2/xWS3+8E+0Um23CZWjfZx/n0rS/gbDVX7f9jpnmp56c6Z4ZIj+PIjLf8A&#10;1ifr/sPaJ4pIzSRSPtHStJEcVQg/YesPunV+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CrAMp+oYAg/64PvRAIoetgkGo6b&#10;J8Njqi5NOsbH+1CTER/yCvp/249pZLK2k4rQ/LH+x0pS8uE4NX7c/wCz0zT7Y+ppqr/WSdP97kj/&#10;AOjfaKTavOJ/yP8AnH+bpWm5f78X9n+Y/wCfpmnwuRguTTtIo/tQkSg/8gr6v9uPaKSxuY+K1Hyz&#10;/s/y6WJeW78Gp9uP9jpsZWUlWBVh9QwII/1wfaUgg0OOlAIIqOuP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ZaeCcaZoYpR/zc&#10;RWt/rE/T/Ye6PHHIKOoP2jq6SPGaoSPs6aJ9vY+W5jElO3/Nt9SX/wAVkv8A7wR7Rybbbvlaqfl/&#10;s9K03Cdfio32/wCx0zT7aqkuYJopx/RrxOf9YG4/5O9oZNrlXMbBv5H/AFfn0rTcYj8YI/mP9X5d&#10;M09BW01/NTSoB9W0lk/6mJdf959opLeeL41I/wAH7eHSxJ4ZPgYH/D+zqH7Z6d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BnxtDU38&#10;tNEWP1dV8b/8lx2P+8+2JLaCX40H+A/tHTyXE8fwMf8AD/h6Zp9s07XNPPJEf9TIBKv+sCNJH+xJ&#10;9opNrjOY2I+3P+bpYm5SDEig/Zjpnn2/kYblESoUfmJxe3+KPY/7a/tFJt1ynwgMPl/s9K0v7d+J&#10;0/b/ALHTRLDNC2maKSJv6SIyH/bN7RMjoaOCPtHStWVxVSD9nWL3Xq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F0R1Kuqup+quoZT/AK4PvRAYUYVHWwSp&#10;qDTpqnweNnufB4WP9qBjHb/WTlf+TfaSSwtpM6aH5Y/2P5dKkvbhPOv25/2emafbDi5pqlW/okyl&#10;T/1MS/8A0L7RSbUeMTft/wA4/wA3StNyH+iL+z/Mf8/TNPiMjT3L0zso/tRWlW39fRcj/Yj2iks7&#10;mPipI+Wf8HSxLq3k4MB9uOm4ggkEEEcEEWIP+IPtKQRg9KOu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mpaaoFp4Ipf8XRSw/1m+o/2B9t&#10;vFHJiRQftHTiSyR/AxHTPPtyhkuYTLTt+NLeRP8AYrJc/wDJ3tFJtlu3wVX+Y/n/AJ+labhMvx0b&#10;+R/l/m6Zp9t1kdzA8VQPwL+Jz/sH9P8Ayd7RSbZOvwEN/I/5v59K03GFvjBX+Y/1fl0zz0dXTf5+&#10;nljH+qZDo/2Djg/7f2ikgmi/tFI/wft6WJNFJ8DA9RfbXT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&#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&#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9TlcbR3+5raeJh9U8itL/1KS7f7x7uscjfCD1dY&#10;5G+EHpPVW9cZFcU0VRVt+DpEER/5Ck9X/Jnt5bVz8Rp0+tpIfiIHSdqt65OW4poqekU3sdJnlH/I&#10;Unp/5M9vraxj4qnp5bWMfESek7VZXJVlxU1tRKrfWMyMsX/UpLL/ALx7eWNF+EDp9Y0X4QB03+79&#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GqyePo7/dVlPCR&#10;/YaRfJ/sIlux/wBgPd1jdvhBPV1jdvhBPSdqt6YuG4p0qKth9CqCGM/8hS2b/kz28trIfioOnltZ&#10;D8VB0nqre2QluKWnp6VT9GbVPIP+Qmsv/Jnt5bVB8RJ6fW0QfESek7VZjJ1l/uK6okU/VA5jiP8A&#10;06i0r/vHt9Y41+EDp9Y41+EDpt936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6nI0NHf7qrp4CP7MkqBz/rR31H/AGA92VHb4QT1dUdvhBPSeqt54mG4gFRVt+DH&#10;H44/9i02k/7ZT7fW1kPHHTy2sh40HSdqt718lxS01PTKfozlqiQf6xOlf9up9vLaoPiJP8un1tEH&#10;xEn+XSdqc1lay/nr6hlP1RH8MZ/144dK/wC8e3lijXgB08sUa/CB01+3O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F&#10;qa6joxeqqqeDi4EsqIx/4KhNz/sB7sqM3wivVlR2+EE9J6p3jiILiEz1bD6eKIol/wDF5tP+3APt&#10;5bWQ8cdPraynjjpO1W+Kx7ikpIKcf6qVmnf/AFxbQoP+uD7fW0UfEa9PLaIPiNek7VZzLVlxPXz6&#10;Te6Rt4IyD+CkOkH/AGPt5Yo14Dp9YY14AdNX15PJPtzpzrr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RqispKQaqmpgpxa/7sqRk/6wY3P+w92VWb4RXqyozfCK9J+q3hh4&#10;LiJ5qth+IIiFv/i82kW/xF/by20p446eW1lPHHSdqt81b3FJRwwj6apned/9cBdAB/17+3ltF/Ea&#10;9PraKPiNek7VZ/MVdxLXzhT/AGISKdLf0IgC3H+vf2+sMS8B/l6fWGJeA/y9NBJJJJJJNySbkn+p&#10;J9udOdd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eeqpqVdVTUQwL9bzSpHf8A&#10;1tRF/wDYe7KrN8Ir1ZVZvhFemCp3dhqe4SWWqYfiniNr/wDB5dI/2IJ9vLbSnjjp5baVuOOk7Vb5&#10;qGuKOiiiH0D1DtM3+voj0Af7c+3ltF/Ea9PLaL+I/s6TtVuHMVdxJXTIp/sQEU62/p+zYkf65Pt5&#10;YYl4Dp9YYl4D/L0zszMSzEsxNyzEkk/1JPt3p3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hmqaemXXUTwwL/qppEjX/AG7ke9hWbCivWwrNhRXpgqt24WmuFneqcf2aaJmF/wDlpJpU/wCw&#10;Y+3ltpW8qfb08ttK3EU+3pO1O+ZjcUdDHH/R6mRpCf8AHxx6bf8AJR9vraD8R/Z0+toPxH9nSdqt&#10;yZmquHrpIlP9in004A/pqisx/wBix9vLBEvAftz0+sES8B+3PTKzu7FnZnY8lmYsx/1yfbvDh07w&#10;4dc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lnhp11zzRQp/q5ZEjX/kpyB72AWwBXrY&#10;BY0Ar0w1O68LTXAqWqWH9mmjaT/bSNpT/k728tvK3lT7enlt5W8qfb0narfTm4oqFV/pJUyF/wDb&#10;xRW/6H9vLaD8R/Z0+toPxn9nSdqtzZqquGrHhQ/2KYCAD/WdPX/t29vrBEvlX7enlgiXyr9vTI7v&#10;IxeR3kc/VnYsx/12bn26ABgdPAAYHX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OW&#10;WKFS80scSD6vK6xqP9dmIHvYBOB1sAnAz0xVW6cLTXH3X3Dj+xSo0t/9aThP+Tvbq28reVPt6eW3&#10;lbyp9vSdqt9HkUVAB/SSqkv/ALeGL/o/2+tp/Gf2f6v8nTy2n8Z/Z0nqrdGaqrj7s06H+xSqsNv9&#10;aQXf/k728tvEvlX7en1t4l8q/b0xSSyzMXlkeVz9XkdnY/67Nc+3gAMDp4ADA6x+/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JJI4lLyyJGg+ryMqKP9dmsPewCcDrYB&#10;OB0x1O58LS3BrFncf2KZWmv/AKzr6P8Ak726tvK3lT7enVt5W8qfb0narfSi4oqEn+klTIF/28UV&#10;/wDof28tp/Ef2dPrafxH9nSdqt1ZqpuPuhTqf7NKixW/1pDd/wDk72+tvEvlX7en1t4l8q/b0xSz&#10;TTtrmlkmc/V5XaRv+SnJPt0ADAx06ABgY6xe99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XdI1LyOqKPqzsFUf65PHv1K8OvAE4HTJVblwtLcNWxz&#10;MP7FMDOT/hrjuv8At29vLBK3lT7enlglbyp9uOk7U76jFxR0Lt/R6mRUt/rxRar/APJY9vLaH8R/&#10;Z08tofxH9nSeqd2ZqpuFqEplP9mmjVP9tI+px/sG9vLbxL5V+3p9beJfKv29ME1RPUNrqJpZ3/1U&#10;0jyN/t3J9vAAYAp08AFwBTrD73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FmVFLOyqo5LMQqgf1JPvwBPDr3Hh0zVW4sNSXD10UjD+xT3qGJ/peK4H+xI9ur&#10;BK3Aft6dWCVuA/b0narfMC3FHRSyf0eodYh/r+OPUT/yUPb62h/Ef2dPraH8R/Z0narduZqLhJo6&#10;VD/Zp4lBt/y0k1N/tiPby28S8RX7en1tol8q/b0wT1NTUtrqKiadv9VNK8hH+sXJ9vBVX4RTp4Kq&#10;4UU6we9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0SFBZ&#10;iFUC5JIAAH5JPv3Xumeq3Bh6S4lroWYf2ICahr/0Ph1AH/XI9urDK3Af5OnVhlbgP8nSdqd80y3F&#10;JRTTH6B53SFf9cKmskf65Ht5bRvxGnT62jfiNOk9U7vzNRcRyQ0in8QRAtb/AIPNrN/8Rb2+ttEO&#10;Oft6eW2iXjn7ek9PV1VU2qpqZ6hv6zSvJb/W1E2/2Ht4Kq/CKdPhVX4RTqP73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gAkkADkk8AD+pPv3Xummpz2IpLiavg&#10;1D6pExne/wDQrDqI/wBj7cWGVuA6dWGVuA6TtVvikS4pKSec/hpmWBP9cBdZP+xA9vraMfiNOnlt&#10;GPxGnSdqt4Zie4iaGkU/8cYgz2/xebV/twB7eW2iHHPT620Q456T9RW1lWb1VVPPze0sruB/wVWN&#10;h/sB7eCqvwinTyoq/CKdRfdu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1VWcxNHcT18AYfVI280g/wMcOoj/Yj24sUjcB04sMj&#10;cAek7Vb4oY7ikpZ6hh9GkK08Z/xB9bf7dR7eW0c/Eafz6fW0c/Eafz6T1VvLLT3EPgpFP08Ufkkt&#10;/i82of7EKPb620Y456fW1iHHPSeqa+trDeqq6if86ZJXZB/wVL2H+wHt5UVfhFOnlRF+EU6h+7d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NlVmcXR3+4rqdGH1RX8sg/wBeKLU3+8e3FikbgD04sUjfCOk7Vb3x8dxS09RUsPoz&#10;aYIz/rE6m/26+3ltXPxGnT62jn4iB/PpPVW88rNcQLT0i/gpH5ZB/rtNdf8AbKPb62sY41PTy2sY&#10;456TtTkq+sv91WVEwP8AYeVjH/sIx6R/sB7eVEX4RTp9URfhAHUL3bq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dVZ&#10;fGUdxU1tPGy3unkDyi3/ADaju3+8e7rHI3wg9XWORvhB6TtVvbGxXFNDUVTD6EhYIj/yE92/5M9v&#10;raufiIHT62jn4iB0nqreuUluKeOnpF/BCmaUf8hS+n/kz28trGPiqen1tYx8VT0nanKZGsv9zW1E&#10;qn6o0jCP/YRLZf8AePb6oi/CAOnljRfhAHUD3b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CpymOo7/c1lPER9UaRT&#10;J/sIlu3+8e7rG7fCD1dY3b4QT0naneuMiuKeOoq2/BCiGM/8hSer/kz28trIfioOn1tZD8RA6T1T&#10;vbJS3FNDT0qn6GzTyj/kJ7L/AMme31tYx8RJ6eW0jHxEnpO1WWydZcVNbUSKfqnkKRf9So7L/vHt&#10;5Y0X4R0+sca/CB03e79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EgAkkAAXJPAA&#10;H1JPv3Xuk9XboxFFdfP91KP910gEtj/jLcJ/r+q/+Ht9LeRvKn29Ppbyv5U+3pJ1e962S60dNDTL&#10;9A8paeX/AFx+lR/rFT7ULaqPiNelC2iD4jXpN1WZylZcVFdUOp+qK5ijP/TqLSv+8e31jjX4QOlC&#10;xRr8IHTZ7v1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SFBZiAoBJJNgAOSST7917pIZTeFFSao&#10;qECtnFxrBK0yH/loOX/5B4/2r2pjtmbL4H8+lUdq7ZfA/n0H+QzWSyZP3VQxjJ4gj/bgX+g8a/X/&#10;AF2uf8faxIkj+EdLEiSP4R01e3O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NWUzNF&#10;iYtdS95WBMVPHYzSn6XA/A/qx4/1zx7cjiaQ0X9vTkcTyHt4evQWZbcFflmKu/gpb+mliJCWH0Mr&#10;fVz/AK/H9APZhHCkfDJ9ejCOFI+GT69MXt3p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k8/uaLGhqWk0TV30Yn1RU1x9ZLfVv6L/t/6FTDAX7mwP8AD0phtzJ3Ngf4&#10;egsnnmqpXnqJHmmkN3kc3Yn/AIoPoAOB+Pa8AKKDA6MAAoouB1h97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idy7l+z10FA4NUQVn&#10;nXkUwI5RD/x0/qf7P+v9FcEGrvfh0rgg1d78P8PQYkliWYkkkkkm5JPJJJ9rul/X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F7aNV9xhokJu9LJLTtf62B8sf+wCsAP9b2W3K6Za+vRbcrplr656U/tjp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mhiqIpIJ41lilUpJG4urKfqCPfi&#10;ARQ9WVmRg6GhHQO7i27Lh5vLCGlx8rHxSfVoWPIhmP8AX/Ut+f8AXv7SSJoNRw6E1lercrpbDjiP&#10;X5j/AFY6THtvpf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Pc2fGNi+0pWH30yX1C&#10;x+2ibjyH/aj/AGR/sf6XUQQ6zqbgP59KbeHxDqbgP59BOSWJZiSSSSSbkk8kkn2Y9GPXX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ebGqtNRW0ZP+diSoQf7VC2hwP9cMP9t7SXa9ob06SXa9ob06En2h6Q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ghqYZKeojWWGVS&#10;kkbi6sp/31wR9DyPeiARQ9WR2jYOhoR0DW4dvzYafXHqloJWPhmIuYyefDMR/aH4P5H+NwEroUPy&#10;6E9lerdJQ4ccR/lH+rHSb9t9L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NWZykWJonqXs0h/bp4&#10;if8AOzEekG34H1Y/0/xt7cijMj6f29ORRmR9P7egVqJ5aqaWoncySzOXkc/Usf8AegPoB+Bx7NAA&#10;o0jgOjUAKNI4DrD73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52/VfaZihlJsrTCB7/AE0VA8JJ/wBbUD/s&#10;Pbcy6oiP9WOmpl1REf6sdDZ7Kui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wVNNBVwSU1TGssMqlXRhwR+CD+CPqCOQeR70QCKHq6O8bh0NCOg&#10;az+Anw0+pdUtDKx8E9uVP18M1vow/B+hHI/ICWRNB+XQns7xLpKHDjiP8o+X+DpO+2+lv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SFBZiAACSSbAAckkn37r3QMbgyzZavd1J+1gvFSryAUB9UpH9XPP+tYfj2aQx&#10;+GlPM8ejSGPw0p5nj0xe3en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7BIIIJBBBBH1BHII9+690PND&#10;UisoqWqFv34IpSB+GZAXX/YG49lDrpYr6dE7rpcr6dS/de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qpYKyCSmqY1lhlXS6N+fyCCPoQeQRy&#10;Dz70QCKHq8cjxOHQ0I6BfPYGfC1H9qWjlY/b1Fv9j4pbcBwP9gRyPyAkdCh+XQos7xLpPRhxH+Uf&#10;Lpg906W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eGU+0oRRRNaeuBV7HlKZf8AOHj/AFZ9I/qNXtTbR6n1ngP8PSq1&#10;j1PrPAf4egq9mH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LGzarz4nwE3aknkjA/Pj&#10;k/eQ/wC3ZgP9b2X3S0kr69F10tJK+vSt9puk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UarpKeup5KWpjEsMq2ZT9Qfwyn8EfUEfT3ogE&#10;UPV45HicSRmhHQL53BVGFqNLapaSUn7aotww+vjktwHH5H5+o/wSOhQ/LoU2l2l0lRhhxH+UfLpi&#10;906V9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EgAkkAAXJPAAH1JPv3XugRzeQOTyVRUg3i1eKnH9IIzpj4/x5Y/4k+zWJPDQL+3o2iT&#10;w0C/t6afbn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ayjp6+nkpaqMSQy&#10;ixB+qn+y6N+GH1BHvRAYUPTkUrwuJIzQjoFs5hKjC1Pje8lNISaaoAssij+w1vo4/I/2I49pHQoe&#10;hTaXaXSVGGHEf6vLpk906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c9d9jiKgqbS1NqWL+t5QfIR/rIG/2Nvb0Ca5B8s9PW6a5R6DPQNezP&#10;o0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iV1DTZGmkpKqMPFIP8NSMP0yRt+GH4P8AxHvTKGFD05FK8Egk&#10;jNCOgVzWFqcNUmKW7wSEmmqALLKg/B/ow/tL/wAQQfaR0KGh6FVrdJdR6lwRxHp/sdM3unSn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nvir11dLRqf&#10;TBC0zgf8dJ2sAf8AWVQR/r+19otFLevS+0WilvXpDe1X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oWQx9Nk&#10;qWSkqk1xuOCLB43H6ZI2/DD/AI0bjj3plDCh6dhmkgkEkZoR/P5HoFcxh6nDVRgnGuJ7tT1ABCTR&#10;g/X/AAYf2l/H+IIJSOpQ0PQqtbmO6j1rg+Y9P9Xkemj3TpR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I52o+6y9fLe4+4eJT/ALRB+ylv9gvs1iXTGB8ujaFd&#10;MSj5dNHtzp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oORx1NlKV6SqTUj8q&#10;wsJIpB+mSNj9CP8AefoeD7qyhhQ9OwzSQSCSM5/w/I9Apl8TU4eqanqBqRrtBOoIjnjvwy/0I/tL&#10;+D/hYlIylDQ9Cq2uY7mPWnHzHoemr3XpR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ppBDDLM30iikkP+silj/vXvYFSB69bAqQPXoAWYszMxuzEsT/Uk3J9nHDo564+/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b8ljaXK0r0tUl1PMcgt5IZAPTJGT9CP95HB491Z&#10;QwoenoJ5LeQSRn/Z+R6BTK4qqxFU1NUrcG7QzKD45472Dof6/wCqX6g/7AlIylTQ9Cq3uI7mPxE/&#10;MeYPTZ7r0/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15t/HiMk30/yOoX/AKmR&#10;lP8AifbkQrIv2jpyIVlX7egO9mvR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bspi6XLUrUtSv8AtUUqgeSCS1hIh/3sfQjj3VlDCh6ft7iS2k8SP8x5EdAplMXVYmqa&#10;lqV5HqilUHxzR34kjJ/3kfg8H2kZSpoehVb3EdzH4kf5jzB6bfden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e5DbB5Aj/jkg/5KmVT7dg/tV6eg/tl6Bb2adG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zLYqmy9K1NULYi7QzADyQSWsHX/D/AFS/Qj/YEVZQ&#10;4oen7e4ktpNafmPUdApksbVYqqelqksw5jkF/HNGT6ZI2P1B/wB4PB59pGUqaHoVQTx3EYkj/wCK&#10;+XTf7r0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TFuX/ix5D/AJZx/wC8Tqfb0H9qvT0H9svQ&#10;L+zPo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WXxFNmKU0840ut2p5wLvBIR+of1B/tLfn/XsRVlDCh6UW1zJbSa04eY9R/q8+gUyGPqc&#10;ZVPS1SaXTlWFzHKhPpljY/VT/wAaNiPaRlKmh6FUM0dxGJIzg/y+R6g+69O9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0Z5NeGyQ/pSSv/1LHk/4j25DiVft6dhNJV+3oEfZr0a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N&#10;GZw9NmaUwTAJKl2p6gC7wyEf7yp/tL+f9cAijoHFD0ptrmS1k1pwPEevQK19BU42pkpKpNEiHg/V&#10;JEJ9MkbflT+D/sDYgj2kZSpoehTDNHPGJIzUH+XyPUL3rp3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esh+4&#10;pKqD6+annht/XyRFP+J92U0YH0PVlOlgfQ9AF7N+j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bNYWmzNMYpbJPGCaaoAu0Tn8H+qn+0v+x+oHujoHFOlVrdPayalyDxHr/s9ArXUN&#10;TjqmSlqozHLGf9dXU/pkjb8qfwf+J9pGUqaHoUxSpPGJIzUH/VTqJ7105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lKf7XJV1PawjqZgv49BctHx/wUj2bRnUgPy6N421IG+XUD3fq/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kzmEp81TeN7R1MYJpqkC7Rsf7DW+qH8j/AGI590dA4+fSu0u3tXqMqeI/1efQ&#10;LVlHUUFRJS1UZjmjNiD9GH9l0b8qfqCPaQgqaHoUxSpMgkjNQeovvXV+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Vb&#10;0pPDlEqQPTWQIxP9ZYf2nH/JIQ/7H2YWrVj0+nRjatWPT6dI/wBqel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Z3BU+ap9LWiq4gTTVFuVP18clvqh/I/H1H9DR0Dj59K7S7e1eoyp4j/KPn0C9XSVFDUSUtTGYp&#10;om0sp/3hlP5BHII+vtIQQaHoUxyJKgkjNQeo3vXV+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LeNF9zixUKLyUUok45PhltH&#10;KB/sdLH/AAHtTavpk0+vSm1fTJp9egn9mH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gz+BgzV&#10;P/ZirIlP29Rb/Y+KW3JQn/bHkfkGjoHHz6WWd49q/qp4j/KPn0C9TTT0c8lNUxtFNE2l0b6g/gg/&#10;QgjkEcEcj2kIIND0KY5ElQSRmoPWD3rq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iSohlglGqOaN4pF/qkilWH+2PvYJUgjy62C&#10;Qajy6AmtpZKKrqKSX9cErRk/QMAfS4/wYWI/wPs2Vgyhh59G6sHUMPPqL7t1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ndwYCDMwal0xV0SnwT2sGH18M1v&#10;qpP0P1U8j8gtyJrHz6W2d49q9DlDxH+UfP8Aw9AzUU81LNJT1EbRTRMUkRvqpH+9g/UEcEcj2lII&#10;ND0KEdZEDoag9Yfeur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VUC1VNUUz/AKZ4&#10;ZYW/wEiFL/7C/vanSwYeXW1Olgw8ugDdGjdkcaXRmRgfqGU2Yf7f2ccc9HINRUdcffuvde9+6917&#10;37r3Xvfuvde9+691737r3Xvfuvde9+691737r3Xvfuvde9+691737r3Xvfuvde9+691737r3Xvfu&#10;vde9+691737r3Xvfuvde9+691737r3Xvfuvde9+691737r3Xvfuvde9+691737r3Xvfuvde9+691&#10;737r3Xvfuvde9+691737r3Qx7VqvucLTAm70xelf/DxNeMf8kFfZbcLplPzz0WXC6ZT889KL2x0x&#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vcO34czD5I&#10;9MVfEp8Mx4EijnwzEfj+h/B/wuC26Bx8+l1letatQ5Q8R/lH+rPQNzwS000kE8bRTRMUkjcWZWH+&#10;+uD+RyPaUgg0PQnR1kUOhqD1h966t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mNxbdizEPmhCx5CJbRSHhZlHPhmP8AT/Ut+D/hf23JHrFRx6X2V61s2lsoeI9PmP8AVnoHZoZa&#10;eWSGaNopYmKSRuLMrDggj2lIIwehOrK6h1NQesXvXW+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O99Uvqoa0D6rJTSH/gp8sQ/3l/a20bBX8+l1o2Cv59B97WdLOve/de697917r3v3Xuv&#10;e/de697917r3v3Xuve/de697917r3v3Xuve/de697917r3v3Xuve/de697917r3v3Xuve/de6979&#10;17r3v3Xuve/de697917r3v3Xuve/de697917r3v3Xuve/de697917r3v3Xuve/de697917r3v3Xu&#10;ve/de697917p921Vfa5miYmyTOaZ/wAXE48a3/1mKn/Ye2p11RH5Z/Z0zOuqI/LP7Oho9lfR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W3&#10;HtyPLxGopwseQiWyObKtQo+kMp/r/qW/H0PH0bkj1Co49GFjfNbNofKH+XzH+UdA9LFJDI8UqNHL&#10;GxR0cFWRlNirA+0nDoTKyuoZTUHrH791v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dNL91haqwu9Poqk/w8R/cP&#10;/JBb29btplHzx0/btplHzx0Dnsz6M+ve/de697917r3v3Xuve/de697917r3v3Xuve/de697917r&#10;3v3Xuve/de697917r3v3Xuve/de697917r3v3Xuve/de697917r3v3Xuve/de697917r3v3Xuve/&#10;de697917r3v3Xuve/de697917r3v3Xuve/de697917r3v3Xuve/de697917rkjtG6uh0sjK6kfUM&#10;puCP9j79xwevccHofKWdaqmp6lP0zwxTAf08iBrf7C9vZOw0sV9Oidl0sV9Os/vXV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Se5duJlozU&#10;0yqmQjXg8KtSijiKQ/6of2W/2B4tZqSPVkcejGxvjbt4cmUP8vn/AJx0EEkbxO8ciNHJGxR0cFWR&#10;lNmVlP0I9peHQlBDAMpqD1w9+63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huXbSZRGq6RVTIRryOAtWijhHP4cDhW/2B4sQ1JHqFRx6MrC+NufDk&#10;yh/l/seo6CJ0eN2jkVkdGKujAqyspsysp5BB+o9pehICGGpcg9cffut9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zbaXJK1bRKFr0W7oLBatVHCn+jgcKfz9D+CGpI9W&#10;Rx6M7C+MB8KX4D/L/Y6CVlZGZHUo6EqysCrKymxVgfoR7S9CQEEVGQeuP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vmlvFQ1oH6JJKZz/USL5Y7/wCtpb/b&#10;+1lo2Sv59LLRslfz6Dj2t6Xde9+691737r3Xvfuvde9+691737r3Xvfuvde9+691737r3Xvfuvde&#10;9+691737r3Xvfuvde9+691737r3Xvfuvde9+691737r3Xvfuvde9+691737r3Xvfuvde9+691737&#10;r3Xvfuvde9+691737r3Xvfuvde9+691737r3Xvfuvde9+691737r3Tvgar7PL0MxNlM6xSH8aJx4&#10;WJ/1tV/9h7blXVGR03MuqMjobvZV0U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tz7ZXIK9fQoFrkF5YlsBVqB/wBb&#10;APofz9D+PbMkeruHHo1sL8wnwZj2eR9P9j/B0FDKysVYFWUlWVgQysDYgg/Qj2m6EQIIqOuP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TcdL93hq1ALvHH9wn9Q1OfKbf66gj/&#10;AGPt2BtMoPrjp6BtMoP5dAr7NOjTr3v3Xuve/de697917r3v3Xuve/de697917r3v3Xuve/de697&#10;917r3v3Xuve/de697917r3v3Xuve/de697917r3v3Xuve/de697917r3v3Xuve/de697917r3v3X&#10;uve/de697917r3v3Xuve/de697917r3v3Xuve/de697917r3v3Xuve/de67BIIIJBBuCOCCPoQff&#10;uvdDxj6n7yhpKr8z08Ujf4OUHkH+wa49lDrpcr6HonddLlfQ9TPde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N0b&#10;ZFcr5CgQCtUap4VFhVqP7Sj/AI6D/k7/AF/qzJHXuXj0bWF/4REMx7fI+n+x/g6CkgqSCCCCQQRY&#10;gjggg+03Qh45HXXv3Xuve/de697917r3v3Xuve/de697917r/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Qm6NsCrD5HHx2qgC1RToOKkDkyIB/u&#10;z+o/tf6/1Zkjr3Lx6N9vv/DpBMe3yPp/sf4OgtIINjwRwQfqD7TdCDrr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TeFL4Mw0oFlq4Yphb6a1Hhcf6/pBP+v7Mb&#10;Zqx09OjK2asVPTpK+1HSjr3v3Xuve/de697917r3v3Xuve/de697917r3v3Xuve/de697917r3v3&#10;Xuve/de697917r3v3Xuve/de697917r3v3Xuve/de697917r3v3Xuve/de697917r3v3Xuve/de6&#10;97917r3v3Xuve/de697917r3v3Xuve/de697917r3v3Xuve/de6WmyarxZCopSbLVU+pR/WWnbUv&#10;/Jpf2lulqgb0PSW7WqBvT/L0KPtB0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HdG1/uPJksdH/lHL&#10;1NMg/wA/+WliUf2/9UP7X1Hq+rEkde5ejjb7/RSCc9vkfT5H5f4Ps4Bh7T9H/XX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ffFLro6SrA5p52i&#10;Yj/jnOt7n/WZAP8AY+1do1GK+vSu0ajFfXoMva7pf1737r3Xvfuvde9+691737r3Xvfuvde9+691&#10;737r3Xvfuvde9+691737r3Xvfuvde9+691737r3Xvfuvde9+691737r3Xvfuvde9+691737r3Xvf&#10;uvde9+691737r3Xvfuvde9+691737r3Xvfuvde9+691737r3Xvfuvde9+691737r3XvfuvdOOIqv&#10;s8nRVN7LHUR6z/zac+OX/k0n3SRdSFfl1SRdcZX5dDp7Kei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g93Ttjy+TJ46P93l6ulQf538tPCo/tfll/P1HN7sSR/iXo52+/00gnOPI+nyPy9PToM/af&#10;o+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1Zyl+&#10;8xNfBa7GBpEH5MkH7yAf65UD25E2mQHpyFtMgPQH+zXo2697917r3v3Xuve/de697917r3v3Xuve&#10;/de697917r3v3Xuve/de697917r3v3Xuve/de697917r3v3Xuve/de697917r3v3Xuve/de69791&#10;7r3v3Xuve/de697917r3v3Xuve/de697917r3v3Xuve/de697917r3v3Xuve/de697917r3v3Xuv&#10;e/de6HPD1X3uMoakm7SU6CQ/1ljHjl/5OB9lMq6JCvRTKuiQr05e6dN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W6dsavJk8bH6uXq6VB+r8tPCo/P5ZR9fqOb3Ykj/EvR3t9/SlvOceR/yH/Ieg&#10;29p+jz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RkqU0VfWUtrCGokVP+Weq8R/2KkH2bo2tA3r0cI2pA3qOoPu3Vuve/de697917r3v3Xuve/de697&#10;917r3v3Xuve/de697917r3v3Xuve/de697917r3v3Xuve/de697917r3v3Xuve/de697917r3v3X&#10;uve/de697917r3v3Xuve/de697917r3v3Xuve/de697917r3v3Xuve/de697917r3v3Xuve/de69&#10;7917oUdk1Xlx9RSk3alqNSi/0jqF1KLf8GV/aC6WjhvUdF92tHDev+Tpae0vS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DfdO2LeTJ42PjmSrpUH0/LTwqPx+XUf64/PtPJH+Jejzb7/hbz&#10;n7D/AJD/AJD0HPtjo7697917r//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FW9KXw5SOoA9NXToSf6ywnxMP+SdHswtWrHp9OjG1asen0PSP9qelPXvfuvde9+691737r&#10;3Xvfuvde9+691737r3Xvfuvde9+691737r3Xvfuvde9+691737r3Xvfuvde9+691737r3Xvfuvde&#10;9+691737r3Xvfuvde9+691737r3Xvfuvde9+691737r3Xvfuvde9+691737r3Xvfuvde9+691737&#10;r3Xvfuvde9+690rtmVXhyxgJ9NXBJGB+PJF+8h/2wYf7H2nulrHX06TXS1jr6dCv7Lui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NN07Y8fkyeOj/AG+Xq6VB/m78tPCo/s/llH0+&#10;o4vZPJHTuXo92+/1UgnOfI/5D/k6Dz2x0d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hunbBgM&#10;mSx0d4Dd6qmQf5gnlpolH9j8sv8AZ+o9P6U8kdO5ej/b7/XSCc58j6/I/P8Aw/b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DK0v3uOraUC7S08gQf83VGuL/k4D3eN&#10;tDhurxtpkDfPoCfZt0b9e9+691737r3Xvfuvde9+691737r3Xvfuvde9+691737r3Xvfuvde9+69&#10;1737r3Xvfuvde9+691737r3Xvfuvde9+691737r3Xvfuvde9+691737r3Xvfuvde9+691737r3Xv&#10;fuvde9+691737r3Xvfuvde9+691737r3Xvfuvde9+691737r3XvfuvdDbgKr7zEUMxN2EIhk/rrg&#10;PhYn/E6b/wCx9lcy6ZSOiqZdMpHTx7a6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9eD9P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HZql+zytdTgWVKh2Qf0jl/ejH/JLD2bRNqjDdG0Taow3y6a/d+nOve/de697917r3v3Xuve/de69&#10;7917r3v3Xuve/de697917r3v3Xuve/de697917r3v3Xuve/de697917r3v3Xuve/de697917r3v3&#10;Xuve/de697917r3v3Xuve/de697917r3v3Xuve/de697917r3v3Xuve/de697917r3v3Xuve/de6&#10;97917oS9jVWulrKMnmGZJ0v/AKmddDAf4Apf/Y+0N2vcG9ekN2vcG9el17SdI+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5UvnxBmA9VJPH&#10;Lf8APjkPhcf612Un/W9qbVqSU9elNq1JKevQTezDox697917r3v3Xuve/de697917r3v3Xuve/de&#10;697917r3v3Xuve/de697917r3v3Xuve/de697917r3v3Xuve/de697917r3v3Xuve/de697917r3&#10;v3Xuve/de697917r3v3Xuve/de697917r3v3Xuve/de697917r3v3Xuve/de697917r3v3Xus9LO&#10;1LU09Sn6oJopl/xMbh7f7G3vTDUpU+fWmGpSvr0PiOsiJIhurqrqf6qwuD/tvZOcY6JiKGh65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GTt/Ea+3j/4GVP+av4/8836NXNv6ezdPgH2Do3j+BfsHUH3bq/Xvfuvde9+691737r3Xvfuvde9&#10;+691737r3Xvfuvde9+691737r3Xvfuvde9+691737r3Xvfuvde9+691737r3Xvfuvde9+691737r&#10;3Xvfuvde9+691737r3Xvfuvde9+691737r3Xvfuvde9+691737r3Xvfuvde9+691737r3Xvfuvde&#10;9+690KGx7/w2q/Xb71vrbx38CX0fm/8Aqr/4W/PtBd/GPs6QXfxj7Olr7S9J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2VBLAwQKAAAAAAAAACEAzeE5BBuOAAAbjgAAFAAAAGRy&#10;cy9tZWRpYS9pbWFnZTIucG5niVBORw0KGgoAAAANSUhEUgAAB2UAAALBCAYAAABoVXqdAAAACXBI&#10;WXMAAC4jAAAuIwF4pT92AAAAB3RJTUUH5AwdAhM2i1OREg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ealthShare Victoria&#10;ABN 28 087 208 309" style="position:absolute;top:43875;width:75952;height:6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">
                <v:imagedata r:id="rId3" o:title="HealthShare Victoria&#10;ABN 28 087 208 309" croptop="28726f"/>
              </v:shape>
              <v:shape id="Picture 1" o:spid="_x0000_s1028" type="#_x0000_t75" alt="A black background with a black square&#10;&#10;Description automatically generated with medium confidence" style="position:absolute;left:4917;width:26740;height:9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">
                <v:imagedata r:id="rId4" o:title="A black background with a black square&#10;&#10;Description automatically generated with medium confidence"/>
              </v:shape>
            </v:group>
          </w:pict>
        </mc:Fallback>
      </mc:AlternateContent>
    </w:r>
    <w:r w:rsidRPr="00A93F00">
      <w:rPr>
        <w:b/>
        <w:color w:val="000000" w:themeColor="text1"/>
      </w:rPr>
      <w:t>HealthShare Victoria</w:t>
    </w:r>
  </w:p>
  <w:p w14:paraId="1C241EDB"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sz w:val="16"/>
        <w:szCs w:val="16"/>
      </w:rPr>
    </w:pPr>
    <w:r w:rsidRPr="00A93F00">
      <w:rPr>
        <w:bCs/>
        <w:color w:val="000000" w:themeColor="text1"/>
        <w:sz w:val="16"/>
        <w:szCs w:val="16"/>
      </w:rPr>
      <w:t>ABN 28 087 208 309</w:t>
    </w:r>
  </w:p>
  <w:p w14:paraId="30C07154"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sz w:val="16"/>
        <w:szCs w:val="16"/>
      </w:rPr>
    </w:pPr>
  </w:p>
  <w:p w14:paraId="61C87F14"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rPr>
    </w:pPr>
    <w:r w:rsidRPr="00A93F00">
      <w:rPr>
        <w:bCs/>
        <w:color w:val="000000" w:themeColor="text1"/>
      </w:rPr>
      <w:t>Level 11, 50 Lonsdale Street</w:t>
    </w:r>
  </w:p>
  <w:p w14:paraId="63BFFAC1"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rPr>
    </w:pPr>
    <w:proofErr w:type="gramStart"/>
    <w:r w:rsidRPr="00A93F00">
      <w:rPr>
        <w:bCs/>
        <w:color w:val="000000" w:themeColor="text1"/>
      </w:rPr>
      <w:t>Melbourne  VIC</w:t>
    </w:r>
    <w:proofErr w:type="gramEnd"/>
    <w:r w:rsidRPr="00A93F00">
      <w:rPr>
        <w:bCs/>
        <w:color w:val="000000" w:themeColor="text1"/>
      </w:rPr>
      <w:t xml:space="preserve">  3000</w:t>
    </w:r>
  </w:p>
  <w:p w14:paraId="5703ABCF"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rPr>
    </w:pPr>
  </w:p>
  <w:p w14:paraId="42E2FB0B"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rPr>
    </w:pPr>
    <w:r w:rsidRPr="00A93F00">
      <w:rPr>
        <w:b/>
        <w:color w:val="AF272F" w:themeColor="accent2"/>
      </w:rPr>
      <w:t>T</w:t>
    </w:r>
    <w:r w:rsidRPr="00A93F00">
      <w:rPr>
        <w:bCs/>
        <w:color w:val="000000" w:themeColor="text1"/>
      </w:rPr>
      <w:t xml:space="preserve"> 03 9947 3700</w:t>
    </w:r>
  </w:p>
  <w:p w14:paraId="18C59C7B" w14:textId="77777777" w:rsidR="00A93F00" w:rsidRPr="00A93F00" w:rsidRDefault="00A93F00" w:rsidP="00A93F00">
    <w:pPr>
      <w:tabs>
        <w:tab w:val="right" w:pos="0"/>
        <w:tab w:val="left" w:pos="2251"/>
        <w:tab w:val="right" w:pos="9638"/>
      </w:tabs>
      <w:spacing w:after="0" w:line="240" w:lineRule="auto"/>
      <w:contextualSpacing/>
      <w:jc w:val="right"/>
      <w:rPr>
        <w:bCs/>
        <w:color w:val="000000" w:themeColor="text1"/>
      </w:rPr>
    </w:pPr>
  </w:p>
  <w:p w14:paraId="7010D919" w14:textId="77777777" w:rsidR="00A93F00" w:rsidRPr="00A93F00" w:rsidRDefault="00A93F00" w:rsidP="00A93F00">
    <w:pPr>
      <w:tabs>
        <w:tab w:val="right" w:pos="0"/>
        <w:tab w:val="left" w:pos="2251"/>
        <w:tab w:val="right" w:pos="9638"/>
      </w:tabs>
      <w:spacing w:after="0" w:line="240" w:lineRule="auto"/>
      <w:contextualSpacing/>
      <w:jc w:val="right"/>
      <w:rPr>
        <w:b/>
        <w:color w:val="AF272F" w:themeColor="accent2"/>
      </w:rPr>
    </w:pPr>
    <w:r w:rsidRPr="00A93F00">
      <w:rPr>
        <w:b/>
        <w:color w:val="AF272F" w:themeColor="accent2"/>
      </w:rPr>
      <w:t>healthsharevic.org.au</w:t>
    </w:r>
  </w:p>
  <w:p w14:paraId="2CDA5755" w14:textId="2CD6577F" w:rsidR="00E46ABE" w:rsidRPr="00563DD5" w:rsidRDefault="00E46ABE" w:rsidP="007F56A0">
    <w:pPr>
      <w:pStyle w:val="10ptSpa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7811"/>
    <w:multiLevelType w:val="hybridMultilevel"/>
    <w:tmpl w:val="DB3080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A27C25"/>
    <w:multiLevelType w:val="multilevel"/>
    <w:tmpl w:val="486E29A2"/>
    <w:numStyleLink w:val="Headingsmaster"/>
  </w:abstractNum>
  <w:abstractNum w:abstractNumId="2" w15:restartNumberingAfterBreak="0">
    <w:nsid w:val="0DAC2D6D"/>
    <w:multiLevelType w:val="hybridMultilevel"/>
    <w:tmpl w:val="8D068A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167765"/>
    <w:multiLevelType w:val="multilevel"/>
    <w:tmpl w:val="23ACD06E"/>
    <w:styleLink w:val="AppendixHeadingmaster"/>
    <w:lvl w:ilvl="0">
      <w:start w:val="1"/>
      <w:numFmt w:val="upperLetter"/>
      <w:pStyle w:val="AppendixHeading1"/>
      <w:lvlText w:val="Appendix %1"/>
      <w:lvlJc w:val="left"/>
      <w:pPr>
        <w:ind w:left="1701" w:hanging="1701"/>
      </w:pPr>
      <w:rPr>
        <w:rFonts w:ascii="Arial Bold" w:hAnsi="Arial Bold" w:hint="default"/>
        <w:b/>
        <w:i w:val="0"/>
        <w:color w:val="000000" w:themeColor="text1"/>
        <w:sz w:val="24"/>
      </w:rPr>
    </w:lvl>
    <w:lvl w:ilvl="1">
      <w:start w:val="1"/>
      <w:numFmt w:val="decimal"/>
      <w:pStyle w:val="AppendixHeading2"/>
      <w:lvlText w:val="%2."/>
      <w:lvlJc w:val="left"/>
      <w:pPr>
        <w:ind w:left="425" w:hanging="425"/>
      </w:pPr>
      <w:rPr>
        <w:rFonts w:hint="default"/>
      </w:rPr>
    </w:lvl>
    <w:lvl w:ilvl="2">
      <w:start w:val="1"/>
      <w:numFmt w:val="decimal"/>
      <w:pStyle w:val="AppendixHeading3"/>
      <w:lvlText w:val="%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03F21"/>
    <w:multiLevelType w:val="multilevel"/>
    <w:tmpl w:val="F79E233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942D39"/>
    <w:multiLevelType w:val="multilevel"/>
    <w:tmpl w:val="0C09001D"/>
    <w:styleLink w:val="ListHSVAlternativeMaste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753D77"/>
    <w:multiLevelType w:val="multilevel"/>
    <w:tmpl w:val="486E29A2"/>
    <w:styleLink w:val="Headingsmaster"/>
    <w:lvl w:ilvl="0">
      <w:start w:val="1"/>
      <w:numFmt w:val="decimal"/>
      <w:pStyle w:val="Heading1numbered"/>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tabs>
          <w:tab w:val="num" w:pos="1021"/>
        </w:tabs>
        <w:ind w:left="1276" w:hanging="1276"/>
      </w:pPr>
      <w:rPr>
        <w:rFonts w:hint="default"/>
      </w:rPr>
    </w:lvl>
    <w:lvl w:ilvl="4">
      <w:start w:val="1"/>
      <w:numFmt w:val="decimal"/>
      <w:pStyle w:val="Heading5numbered"/>
      <w:lvlText w:val="%1.%2.%3.%4.%5."/>
      <w:lvlJc w:val="left"/>
      <w:pPr>
        <w:ind w:left="1276" w:hanging="12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1038CA"/>
    <w:multiLevelType w:val="hybridMultilevel"/>
    <w:tmpl w:val="9AC297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616198"/>
    <w:multiLevelType w:val="hybridMultilevel"/>
    <w:tmpl w:val="8D068A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082FEE"/>
    <w:multiLevelType w:val="multilevel"/>
    <w:tmpl w:val="F4505298"/>
    <w:styleLink w:val="TableListNumbermaster"/>
    <w:lvl w:ilvl="0">
      <w:start w:val="1"/>
      <w:numFmt w:val="decimal"/>
      <w:pStyle w:val="TableListNumber"/>
      <w:lvlText w:val="%1."/>
      <w:lvlJc w:val="left"/>
      <w:pPr>
        <w:ind w:left="227" w:hanging="227"/>
      </w:pPr>
      <w:rPr>
        <w:rFonts w:hint="default"/>
        <w:color w:val="auto"/>
      </w:rPr>
    </w:lvl>
    <w:lvl w:ilvl="1">
      <w:start w:val="1"/>
      <w:numFmt w:val="lowerLetter"/>
      <w:pStyle w:val="TableListNumber2"/>
      <w:lvlText w:val="%2."/>
      <w:lvlJc w:val="left"/>
      <w:pPr>
        <w:ind w:left="454" w:hanging="227"/>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243D8D"/>
    <w:multiLevelType w:val="hybridMultilevel"/>
    <w:tmpl w:val="8D068A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AA78B9"/>
    <w:multiLevelType w:val="multilevel"/>
    <w:tmpl w:val="F79E233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D060521"/>
    <w:multiLevelType w:val="multilevel"/>
    <w:tmpl w:val="23ACD06E"/>
    <w:numStyleLink w:val="AppendixHeadingmaster"/>
  </w:abstractNum>
  <w:abstractNum w:abstractNumId="13" w15:restartNumberingAfterBreak="0">
    <w:nsid w:val="2D9328E2"/>
    <w:multiLevelType w:val="multilevel"/>
    <w:tmpl w:val="359AC424"/>
    <w:styleLink w:val="ListNumbermaster"/>
    <w:lvl w:ilvl="0">
      <w:start w:val="1"/>
      <w:numFmt w:val="decimal"/>
      <w:pStyle w:val="ListNumber"/>
      <w:lvlText w:val="%1."/>
      <w:lvlJc w:val="left"/>
      <w:pPr>
        <w:ind w:left="425" w:hanging="425"/>
      </w:pPr>
      <w:rPr>
        <w:rFonts w:ascii="Arial" w:hAnsi="Arial" w:hint="default"/>
        <w:caps w:val="0"/>
        <w:strike w:val="0"/>
        <w:dstrike w:val="0"/>
        <w:vanish w:val="0"/>
        <w:color w:val="auto"/>
        <w:sz w:val="20"/>
        <w:vertAlign w:val="baseline"/>
      </w:rPr>
    </w:lvl>
    <w:lvl w:ilvl="1">
      <w:start w:val="1"/>
      <w:numFmt w:val="lowerLetter"/>
      <w:pStyle w:val="ListNumber2"/>
      <w:lvlText w:val="%2."/>
      <w:lvlJc w:val="left"/>
      <w:pPr>
        <w:ind w:left="851" w:hanging="426"/>
      </w:pPr>
      <w:rPr>
        <w:rFonts w:ascii="Arial" w:hAnsi="Arial" w:hint="default"/>
        <w:caps w:val="0"/>
        <w:strike w:val="0"/>
        <w:dstrike w:val="0"/>
        <w:vanish w:val="0"/>
        <w:color w:val="auto"/>
        <w:sz w:val="20"/>
        <w:vertAlign w:val="baseline"/>
      </w:rPr>
    </w:lvl>
    <w:lvl w:ilvl="2">
      <w:start w:val="1"/>
      <w:numFmt w:val="lowerRoman"/>
      <w:pStyle w:val="ListHSV3"/>
      <w:lvlText w:val="%3."/>
      <w:lvlJc w:val="left"/>
      <w:pPr>
        <w:ind w:left="1276" w:hanging="425"/>
      </w:pPr>
      <w:rPr>
        <w:rFonts w:ascii="Arial" w:hAnsi="Arial" w:hint="default"/>
        <w:caps w:val="0"/>
        <w:strike w:val="0"/>
        <w:dstrike w:val="0"/>
        <w:vanish w:val="0"/>
        <w:color w:val="auto"/>
        <w:vertAlign w:val="baseline"/>
      </w:rPr>
    </w:lvl>
    <w:lvl w:ilvl="3">
      <w:start w:val="1"/>
      <w:numFmt w:val="upperLetter"/>
      <w:pStyle w:val="ListNumber4"/>
      <w:lvlText w:val="%4."/>
      <w:lvlJc w:val="left"/>
      <w:pPr>
        <w:ind w:left="1701" w:hanging="425"/>
      </w:pPr>
      <w:rPr>
        <w:rFonts w:hint="default"/>
        <w:caps w:val="0"/>
        <w:strike w:val="0"/>
        <w:dstrike w:val="0"/>
        <w:vanish w:val="0"/>
        <w:sz w:val="16"/>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687ECC"/>
    <w:multiLevelType w:val="multilevel"/>
    <w:tmpl w:val="BD922888"/>
    <w:numStyleLink w:val="HeadingNumberedmaster"/>
  </w:abstractNum>
  <w:abstractNum w:abstractNumId="15" w15:restartNumberingAfterBreak="0">
    <w:nsid w:val="33044D2A"/>
    <w:multiLevelType w:val="multilevel"/>
    <w:tmpl w:val="27286E62"/>
    <w:numStyleLink w:val="ListBulletmaster"/>
  </w:abstractNum>
  <w:abstractNum w:abstractNumId="16" w15:restartNumberingAfterBreak="0">
    <w:nsid w:val="36D67878"/>
    <w:multiLevelType w:val="multilevel"/>
    <w:tmpl w:val="F79E233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8961531"/>
    <w:multiLevelType w:val="multilevel"/>
    <w:tmpl w:val="F5069526"/>
    <w:styleLink w:val="ListAlternativeHSVmaster"/>
    <w:lvl w:ilvl="0">
      <w:start w:val="1"/>
      <w:numFmt w:val="decimal"/>
      <w:lvlText w:val="%1."/>
      <w:lvlJc w:val="left"/>
      <w:pPr>
        <w:ind w:left="425" w:hanging="425"/>
      </w:pPr>
      <w:rPr>
        <w:rFonts w:hint="default"/>
      </w:rPr>
    </w:lvl>
    <w:lvl w:ilvl="1">
      <w:start w:val="1"/>
      <w:numFmt w:val="decimal"/>
      <w:lvlText w:val="%1.%2"/>
      <w:lvlJc w:val="left"/>
      <w:pPr>
        <w:ind w:left="425" w:hanging="425"/>
      </w:pPr>
      <w:rPr>
        <w:rFonts w:hint="default"/>
      </w:rPr>
    </w:lvl>
    <w:lvl w:ilvl="2">
      <w:start w:val="1"/>
      <w:numFmt w:val="lowerLetter"/>
      <w:lvlText w:val="%3."/>
      <w:lvlJc w:val="left"/>
      <w:pPr>
        <w:ind w:left="851" w:hanging="426"/>
      </w:pPr>
      <w:rPr>
        <w:rFonts w:hint="default"/>
      </w:rPr>
    </w:lvl>
    <w:lvl w:ilvl="3">
      <w:start w:val="1"/>
      <w:numFmt w:val="lowerRoman"/>
      <w:lvlText w:val="%4."/>
      <w:lvlJc w:val="left"/>
      <w:pPr>
        <w:ind w:left="1276" w:hanging="425"/>
      </w:pPr>
      <w:rPr>
        <w:rFonts w:hint="default"/>
      </w:rPr>
    </w:lvl>
    <w:lvl w:ilvl="4">
      <w:start w:val="1"/>
      <w:numFmt w:val="upperLetter"/>
      <w:lvlText w:val="%5."/>
      <w:lvlJc w:val="left"/>
      <w:pPr>
        <w:ind w:left="1701" w:hanging="425"/>
      </w:pPr>
      <w:rPr>
        <w:rFonts w:hint="default"/>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D077FDE"/>
    <w:multiLevelType w:val="multilevel"/>
    <w:tmpl w:val="A0DE0152"/>
    <w:styleLink w:val="ListHSVmaster"/>
    <w:lvl w:ilvl="0">
      <w:start w:val="1"/>
      <w:numFmt w:val="decimal"/>
      <w:lvlText w:val="%1."/>
      <w:lvlJc w:val="left"/>
      <w:pPr>
        <w:ind w:left="425" w:hanging="425"/>
      </w:pPr>
      <w:rPr>
        <w:rFonts w:ascii="Arial Bold" w:hAnsi="Arial Bold" w:hint="default"/>
        <w:b/>
        <w:i w:val="0"/>
        <w:caps w:val="0"/>
        <w:strike w:val="0"/>
        <w:dstrike w:val="0"/>
        <w:vanish w:val="0"/>
        <w:color w:val="902EA3"/>
        <w:sz w:val="24"/>
        <w:vertAlign w:val="baseline"/>
      </w:rPr>
    </w:lvl>
    <w:lvl w:ilvl="1">
      <w:start w:val="1"/>
      <w:numFmt w:val="decimal"/>
      <w:lvlText w:val="%1.%2"/>
      <w:lvlJc w:val="left"/>
      <w:pPr>
        <w:tabs>
          <w:tab w:val="num" w:pos="720"/>
        </w:tabs>
        <w:ind w:left="425" w:hanging="425"/>
      </w:pPr>
      <w:rPr>
        <w:rFonts w:ascii="Arial" w:hAnsi="Arial" w:hint="default"/>
        <w:b w:val="0"/>
        <w:i w:val="0"/>
        <w:caps w:val="0"/>
        <w:strike w:val="0"/>
        <w:dstrike w:val="0"/>
        <w:vanish w:val="0"/>
        <w:color w:val="auto"/>
        <w:sz w:val="20"/>
        <w:vertAlign w:val="baseline"/>
      </w:rPr>
    </w:lvl>
    <w:lvl w:ilvl="2">
      <w:start w:val="1"/>
      <w:numFmt w:val="lowerLetter"/>
      <w:lvlText w:val="%3."/>
      <w:lvlJc w:val="left"/>
      <w:pPr>
        <w:ind w:left="851" w:hanging="426"/>
      </w:pPr>
      <w:rPr>
        <w:rFonts w:ascii="Arial" w:hAnsi="Arial" w:hint="default"/>
        <w:b w:val="0"/>
        <w:i w:val="0"/>
        <w:caps w:val="0"/>
        <w:strike w:val="0"/>
        <w:dstrike w:val="0"/>
        <w:vanish w:val="0"/>
        <w:color w:val="auto"/>
        <w:sz w:val="20"/>
        <w:vertAlign w:val="baseline"/>
      </w:rPr>
    </w:lvl>
    <w:lvl w:ilvl="3">
      <w:start w:val="1"/>
      <w:numFmt w:val="lowerRoman"/>
      <w:lvlText w:val="%4."/>
      <w:lvlJc w:val="left"/>
      <w:pPr>
        <w:ind w:left="1276" w:hanging="425"/>
      </w:pPr>
      <w:rPr>
        <w:rFonts w:hint="default"/>
        <w:caps w:val="0"/>
        <w:strike w:val="0"/>
        <w:dstrike w:val="0"/>
        <w:vanish w:val="0"/>
        <w:vertAlign w:val="baseline"/>
      </w:rPr>
    </w:lvl>
    <w:lvl w:ilvl="4">
      <w:start w:val="1"/>
      <w:numFmt w:val="upperLetter"/>
      <w:lvlText w:val="%5."/>
      <w:lvlJc w:val="left"/>
      <w:pPr>
        <w:ind w:left="1701" w:hanging="425"/>
      </w:pPr>
      <w:rPr>
        <w:rFonts w:hint="default"/>
        <w:caps w:val="0"/>
        <w:strike w:val="0"/>
        <w:dstrike w:val="0"/>
        <w:vanish w:val="0"/>
        <w:sz w:val="16"/>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A51FC2"/>
    <w:multiLevelType w:val="multilevel"/>
    <w:tmpl w:val="BDF264C2"/>
    <w:styleLink w:val="TableListBulletmaster"/>
    <w:lvl w:ilvl="0">
      <w:start w:val="1"/>
      <w:numFmt w:val="bullet"/>
      <w:pStyle w:val="TableListBullet"/>
      <w:lvlText w:val=""/>
      <w:lvlJc w:val="left"/>
      <w:pPr>
        <w:ind w:left="227" w:hanging="227"/>
      </w:pPr>
      <w:rPr>
        <w:rFonts w:ascii="Symbol" w:hAnsi="Symbol" w:hint="default"/>
        <w:color w:val="auto"/>
      </w:rPr>
    </w:lvl>
    <w:lvl w:ilvl="1">
      <w:start w:val="1"/>
      <w:numFmt w:val="bullet"/>
      <w:pStyle w:val="TableListBullet2"/>
      <w:lvlText w:val="̶"/>
      <w:lvlJc w:val="left"/>
      <w:pPr>
        <w:ind w:left="454" w:hanging="170"/>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42790A"/>
    <w:multiLevelType w:val="hybridMultilevel"/>
    <w:tmpl w:val="9286C5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AF5FC7"/>
    <w:multiLevelType w:val="multilevel"/>
    <w:tmpl w:val="BDF264C2"/>
    <w:numStyleLink w:val="TableListBulletmaster"/>
  </w:abstractNum>
  <w:abstractNum w:abstractNumId="23" w15:restartNumberingAfterBreak="0">
    <w:nsid w:val="5A4E226E"/>
    <w:multiLevelType w:val="multilevel"/>
    <w:tmpl w:val="359AC424"/>
    <w:numStyleLink w:val="ListNumbermaster"/>
  </w:abstractNum>
  <w:abstractNum w:abstractNumId="24" w15:restartNumberingAfterBreak="0">
    <w:nsid w:val="5E7B58DD"/>
    <w:multiLevelType w:val="multilevel"/>
    <w:tmpl w:val="F79E233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BE3EA9"/>
    <w:multiLevelType w:val="multilevel"/>
    <w:tmpl w:val="182C9C2A"/>
    <w:lvl w:ilvl="0">
      <w:start w:val="1"/>
      <w:numFmt w:val="decimal"/>
      <w:pStyle w:val="ListAlternativeHSVHeading1"/>
      <w:lvlText w:val="%1."/>
      <w:lvlJc w:val="left"/>
      <w:pPr>
        <w:ind w:left="425" w:hanging="425"/>
      </w:pPr>
      <w:rPr>
        <w:rFonts w:hint="default"/>
      </w:rPr>
    </w:lvl>
    <w:lvl w:ilvl="1">
      <w:start w:val="1"/>
      <w:numFmt w:val="decimal"/>
      <w:pStyle w:val="ListAlternativeHSVHeading2"/>
      <w:lvlText w:val="%1.%2"/>
      <w:lvlJc w:val="left"/>
      <w:pPr>
        <w:ind w:left="425" w:hanging="425"/>
      </w:pPr>
      <w:rPr>
        <w:rFonts w:hint="default"/>
      </w:rPr>
    </w:lvl>
    <w:lvl w:ilvl="2">
      <w:start w:val="1"/>
      <w:numFmt w:val="lowerLetter"/>
      <w:pStyle w:val="ListAlternativeHSV3"/>
      <w:lvlText w:val="%3."/>
      <w:lvlJc w:val="left"/>
      <w:pPr>
        <w:ind w:left="851" w:hanging="426"/>
      </w:pPr>
      <w:rPr>
        <w:rFonts w:hint="default"/>
      </w:rPr>
    </w:lvl>
    <w:lvl w:ilvl="3">
      <w:start w:val="1"/>
      <w:numFmt w:val="lowerRoman"/>
      <w:lvlText w:val="%4."/>
      <w:lvlJc w:val="left"/>
      <w:pPr>
        <w:ind w:left="1276" w:hanging="425"/>
      </w:pPr>
      <w:rPr>
        <w:rFonts w:hint="default"/>
      </w:rPr>
    </w:lvl>
    <w:lvl w:ilvl="4">
      <w:start w:val="1"/>
      <w:numFmt w:val="upperLetter"/>
      <w:pStyle w:val="ListAlternativeHSV5"/>
      <w:lvlText w:val="%5."/>
      <w:lvlJc w:val="left"/>
      <w:pPr>
        <w:ind w:left="1701" w:hanging="425"/>
      </w:pPr>
      <w:rPr>
        <w:rFonts w:hint="default"/>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48E6CBA"/>
    <w:multiLevelType w:val="multilevel"/>
    <w:tmpl w:val="27286E62"/>
    <w:styleLink w:val="ListBulletmaster"/>
    <w:lvl w:ilvl="0">
      <w:start w:val="1"/>
      <w:numFmt w:val="bullet"/>
      <w:pStyle w:val="ListBullet"/>
      <w:lvlText w:val=""/>
      <w:lvlJc w:val="left"/>
      <w:pPr>
        <w:tabs>
          <w:tab w:val="num" w:pos="360"/>
        </w:tabs>
        <w:ind w:left="425" w:hanging="425"/>
      </w:pPr>
      <w:rPr>
        <w:rFonts w:ascii="Symbol" w:hAnsi="Symbol" w:hint="default"/>
        <w:color w:val="auto"/>
      </w:rPr>
    </w:lvl>
    <w:lvl w:ilvl="1">
      <w:start w:val="1"/>
      <w:numFmt w:val="bullet"/>
      <w:pStyle w:val="ListBullet2"/>
      <w:lvlText w:val=""/>
      <w:lvlJc w:val="left"/>
      <w:pPr>
        <w:ind w:left="851" w:hanging="426"/>
      </w:pPr>
      <w:rPr>
        <w:rFonts w:ascii="Wingdings" w:hAnsi="Wingdings" w:hint="default"/>
        <w:color w:val="auto"/>
      </w:rPr>
    </w:lvl>
    <w:lvl w:ilvl="2">
      <w:start w:val="1"/>
      <w:numFmt w:val="bullet"/>
      <w:pStyle w:val="ListBullet3"/>
      <w:lvlText w:val=""/>
      <w:lvlJc w:val="left"/>
      <w:pPr>
        <w:ind w:left="1276" w:hanging="425"/>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F5562A1"/>
    <w:multiLevelType w:val="multilevel"/>
    <w:tmpl w:val="F79E233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4A528A8"/>
    <w:multiLevelType w:val="multilevel"/>
    <w:tmpl w:val="BD922888"/>
    <w:styleLink w:val="HeadingNumberedmaster"/>
    <w:lvl w:ilvl="0">
      <w:start w:val="1"/>
      <w:numFmt w:val="decimal"/>
      <w:pStyle w:val="Heading1non-numbered"/>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276" w:hanging="1276"/>
      </w:pPr>
      <w:rPr>
        <w:rFonts w:hint="default"/>
      </w:rPr>
    </w:lvl>
    <w:lvl w:ilvl="4">
      <w:start w:val="1"/>
      <w:numFmt w:val="decimal"/>
      <w:lvlText w:val="%1.%2.%3.%4.%5."/>
      <w:lvlJc w:val="left"/>
      <w:pPr>
        <w:ind w:left="1276" w:hanging="12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68924AF"/>
    <w:multiLevelType w:val="multilevel"/>
    <w:tmpl w:val="A0DE0152"/>
    <w:lvl w:ilvl="0">
      <w:start w:val="1"/>
      <w:numFmt w:val="decimal"/>
      <w:lvlText w:val="%1."/>
      <w:lvlJc w:val="left"/>
      <w:pPr>
        <w:ind w:left="425" w:hanging="425"/>
      </w:pPr>
      <w:rPr>
        <w:rFonts w:ascii="Arial Bold" w:hAnsi="Arial Bold" w:hint="default"/>
        <w:b/>
        <w:i w:val="0"/>
        <w:caps w:val="0"/>
        <w:strike w:val="0"/>
        <w:dstrike w:val="0"/>
        <w:vanish w:val="0"/>
        <w:color w:val="902EA3"/>
        <w:sz w:val="24"/>
        <w:vertAlign w:val="baseline"/>
      </w:rPr>
    </w:lvl>
    <w:lvl w:ilvl="1">
      <w:start w:val="1"/>
      <w:numFmt w:val="decimal"/>
      <w:lvlText w:val="%1.%2"/>
      <w:lvlJc w:val="left"/>
      <w:pPr>
        <w:tabs>
          <w:tab w:val="num" w:pos="720"/>
        </w:tabs>
        <w:ind w:left="425" w:hanging="425"/>
      </w:pPr>
      <w:rPr>
        <w:rFonts w:ascii="Arial" w:hAnsi="Arial" w:hint="default"/>
        <w:b w:val="0"/>
        <w:i w:val="0"/>
        <w:caps w:val="0"/>
        <w:strike w:val="0"/>
        <w:dstrike w:val="0"/>
        <w:vanish w:val="0"/>
        <w:color w:val="auto"/>
        <w:sz w:val="20"/>
        <w:vertAlign w:val="baseline"/>
      </w:rPr>
    </w:lvl>
    <w:lvl w:ilvl="2">
      <w:start w:val="1"/>
      <w:numFmt w:val="lowerLetter"/>
      <w:lvlText w:val="%3."/>
      <w:lvlJc w:val="left"/>
      <w:pPr>
        <w:ind w:left="851" w:hanging="426"/>
      </w:pPr>
      <w:rPr>
        <w:rFonts w:ascii="Arial" w:hAnsi="Arial" w:hint="default"/>
        <w:b w:val="0"/>
        <w:i w:val="0"/>
        <w:caps w:val="0"/>
        <w:strike w:val="0"/>
        <w:dstrike w:val="0"/>
        <w:vanish w:val="0"/>
        <w:color w:val="auto"/>
        <w:sz w:val="20"/>
        <w:vertAlign w:val="baseline"/>
      </w:rPr>
    </w:lvl>
    <w:lvl w:ilvl="3">
      <w:start w:val="1"/>
      <w:numFmt w:val="lowerRoman"/>
      <w:lvlText w:val="%4."/>
      <w:lvlJc w:val="left"/>
      <w:pPr>
        <w:ind w:left="1276" w:hanging="425"/>
      </w:pPr>
      <w:rPr>
        <w:rFonts w:hint="default"/>
        <w:caps w:val="0"/>
        <w:strike w:val="0"/>
        <w:dstrike w:val="0"/>
        <w:vanish w:val="0"/>
        <w:vertAlign w:val="baseline"/>
      </w:rPr>
    </w:lvl>
    <w:lvl w:ilvl="4">
      <w:start w:val="1"/>
      <w:numFmt w:val="upperLetter"/>
      <w:lvlText w:val="%5."/>
      <w:lvlJc w:val="left"/>
      <w:pPr>
        <w:ind w:left="1701" w:hanging="425"/>
      </w:pPr>
      <w:rPr>
        <w:rFonts w:hint="default"/>
        <w:caps w:val="0"/>
        <w:strike w:val="0"/>
        <w:dstrike w:val="0"/>
        <w:vanish w:val="0"/>
        <w:sz w:val="16"/>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E0C616A"/>
    <w:multiLevelType w:val="multilevel"/>
    <w:tmpl w:val="F4505298"/>
    <w:numStyleLink w:val="TableListNumbermaster"/>
  </w:abstractNum>
  <w:num w:numId="1" w16cid:durableId="1309166208">
    <w:abstractNumId w:val="3"/>
  </w:num>
  <w:num w:numId="2" w16cid:durableId="1805737156">
    <w:abstractNumId w:val="6"/>
  </w:num>
  <w:num w:numId="3" w16cid:durableId="105973252">
    <w:abstractNumId w:val="27"/>
  </w:num>
  <w:num w:numId="4" w16cid:durableId="641085184">
    <w:abstractNumId w:val="13"/>
  </w:num>
  <w:num w:numId="5" w16cid:durableId="2025738981">
    <w:abstractNumId w:val="19"/>
  </w:num>
  <w:num w:numId="6" w16cid:durableId="108549283">
    <w:abstractNumId w:val="18"/>
  </w:num>
  <w:num w:numId="7" w16cid:durableId="1666741199">
    <w:abstractNumId w:val="29"/>
  </w:num>
  <w:num w:numId="8" w16cid:durableId="879975858">
    <w:abstractNumId w:val="15"/>
  </w:num>
  <w:num w:numId="9" w16cid:durableId="2061205203">
    <w:abstractNumId w:val="14"/>
  </w:num>
  <w:num w:numId="10" w16cid:durableId="1708527646">
    <w:abstractNumId w:val="1"/>
  </w:num>
  <w:num w:numId="11" w16cid:durableId="1282422215">
    <w:abstractNumId w:val="23"/>
  </w:num>
  <w:num w:numId="12" w16cid:durableId="1200514687">
    <w:abstractNumId w:val="20"/>
  </w:num>
  <w:num w:numId="13" w16cid:durableId="256406749">
    <w:abstractNumId w:val="9"/>
  </w:num>
  <w:num w:numId="14" w16cid:durableId="622152402">
    <w:abstractNumId w:val="22"/>
  </w:num>
  <w:num w:numId="15" w16cid:durableId="133331552">
    <w:abstractNumId w:val="31"/>
  </w:num>
  <w:num w:numId="16" w16cid:durableId="1955020716">
    <w:abstractNumId w:val="30"/>
  </w:num>
  <w:num w:numId="17" w16cid:durableId="1790279286">
    <w:abstractNumId w:val="5"/>
  </w:num>
  <w:num w:numId="18" w16cid:durableId="1450860468">
    <w:abstractNumId w:val="17"/>
  </w:num>
  <w:num w:numId="19" w16cid:durableId="1605697666">
    <w:abstractNumId w:val="12"/>
  </w:num>
  <w:num w:numId="20" w16cid:durableId="658507137">
    <w:abstractNumId w:val="25"/>
  </w:num>
  <w:num w:numId="21" w16cid:durableId="20856697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687811">
    <w:abstractNumId w:val="26"/>
  </w:num>
  <w:num w:numId="23" w16cid:durableId="711342749">
    <w:abstractNumId w:val="21"/>
  </w:num>
  <w:num w:numId="24" w16cid:durableId="685055815">
    <w:abstractNumId w:val="8"/>
  </w:num>
  <w:num w:numId="25" w16cid:durableId="1040789847">
    <w:abstractNumId w:val="7"/>
  </w:num>
  <w:num w:numId="26" w16cid:durableId="653416877">
    <w:abstractNumId w:val="0"/>
  </w:num>
  <w:num w:numId="27" w16cid:durableId="383875596">
    <w:abstractNumId w:val="24"/>
  </w:num>
  <w:num w:numId="28" w16cid:durableId="2147161152">
    <w:abstractNumId w:val="28"/>
  </w:num>
  <w:num w:numId="29" w16cid:durableId="1610042171">
    <w:abstractNumId w:val="16"/>
  </w:num>
  <w:num w:numId="30" w16cid:durableId="698897353">
    <w:abstractNumId w:val="11"/>
  </w:num>
  <w:num w:numId="31" w16cid:durableId="62486485">
    <w:abstractNumId w:val="4"/>
  </w:num>
  <w:num w:numId="32" w16cid:durableId="454058649">
    <w:abstractNumId w:val="10"/>
  </w:num>
  <w:num w:numId="33" w16cid:durableId="1690788376">
    <w:abstractNumId w:val="2"/>
  </w:num>
  <w:num w:numId="34" w16cid:durableId="145240848">
    <w:abstractNumId w:val="25"/>
  </w:num>
  <w:num w:numId="35" w16cid:durableId="901713311">
    <w:abstractNumId w:val="23"/>
  </w:num>
  <w:num w:numId="36" w16cid:durableId="1325818677">
    <w:abstractNumId w:val="23"/>
  </w:num>
  <w:num w:numId="37" w16cid:durableId="19509700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9834081">
    <w:abstractNumId w:val="23"/>
  </w:num>
  <w:num w:numId="39" w16cid:durableId="61197609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E8041F"/>
    <w:rsid w:val="000041FC"/>
    <w:rsid w:val="00005ECE"/>
    <w:rsid w:val="00010951"/>
    <w:rsid w:val="00011665"/>
    <w:rsid w:val="0001247F"/>
    <w:rsid w:val="000126A7"/>
    <w:rsid w:val="000127B1"/>
    <w:rsid w:val="0001365E"/>
    <w:rsid w:val="00013872"/>
    <w:rsid w:val="00013DB9"/>
    <w:rsid w:val="00015F7B"/>
    <w:rsid w:val="00016D96"/>
    <w:rsid w:val="000179B7"/>
    <w:rsid w:val="00021BE5"/>
    <w:rsid w:val="0002738A"/>
    <w:rsid w:val="00027C8D"/>
    <w:rsid w:val="00032107"/>
    <w:rsid w:val="00032934"/>
    <w:rsid w:val="00033592"/>
    <w:rsid w:val="000362A7"/>
    <w:rsid w:val="000419F4"/>
    <w:rsid w:val="0004497B"/>
    <w:rsid w:val="00047B09"/>
    <w:rsid w:val="000505EB"/>
    <w:rsid w:val="00051941"/>
    <w:rsid w:val="000537E9"/>
    <w:rsid w:val="00053F24"/>
    <w:rsid w:val="000544F8"/>
    <w:rsid w:val="0006308E"/>
    <w:rsid w:val="0006348F"/>
    <w:rsid w:val="00063B52"/>
    <w:rsid w:val="00066B58"/>
    <w:rsid w:val="000732FB"/>
    <w:rsid w:val="00074239"/>
    <w:rsid w:val="000758B0"/>
    <w:rsid w:val="00075FC9"/>
    <w:rsid w:val="000761F0"/>
    <w:rsid w:val="0008045F"/>
    <w:rsid w:val="000828E6"/>
    <w:rsid w:val="00085ED5"/>
    <w:rsid w:val="00085F25"/>
    <w:rsid w:val="00086944"/>
    <w:rsid w:val="000919F8"/>
    <w:rsid w:val="00093021"/>
    <w:rsid w:val="00097B93"/>
    <w:rsid w:val="000A53F7"/>
    <w:rsid w:val="000A74E2"/>
    <w:rsid w:val="000B1936"/>
    <w:rsid w:val="000B5AB1"/>
    <w:rsid w:val="000B607D"/>
    <w:rsid w:val="000C084F"/>
    <w:rsid w:val="000C4102"/>
    <w:rsid w:val="000C6379"/>
    <w:rsid w:val="000D57EE"/>
    <w:rsid w:val="000D6ACE"/>
    <w:rsid w:val="000E35F7"/>
    <w:rsid w:val="000F02CC"/>
    <w:rsid w:val="000F5996"/>
    <w:rsid w:val="00101D57"/>
    <w:rsid w:val="00102DDB"/>
    <w:rsid w:val="00104750"/>
    <w:rsid w:val="001057A3"/>
    <w:rsid w:val="0011209F"/>
    <w:rsid w:val="00113A2B"/>
    <w:rsid w:val="00115120"/>
    <w:rsid w:val="00116AD9"/>
    <w:rsid w:val="00116F9F"/>
    <w:rsid w:val="0011714F"/>
    <w:rsid w:val="001246AA"/>
    <w:rsid w:val="00124AFF"/>
    <w:rsid w:val="00130B98"/>
    <w:rsid w:val="00133282"/>
    <w:rsid w:val="001344CA"/>
    <w:rsid w:val="001346AE"/>
    <w:rsid w:val="00136BFD"/>
    <w:rsid w:val="00142A81"/>
    <w:rsid w:val="001434AF"/>
    <w:rsid w:val="001444B2"/>
    <w:rsid w:val="001514C6"/>
    <w:rsid w:val="00154B5B"/>
    <w:rsid w:val="001557C9"/>
    <w:rsid w:val="00155B0E"/>
    <w:rsid w:val="0016023A"/>
    <w:rsid w:val="00162195"/>
    <w:rsid w:val="00162672"/>
    <w:rsid w:val="00163904"/>
    <w:rsid w:val="00163B00"/>
    <w:rsid w:val="00165027"/>
    <w:rsid w:val="00172538"/>
    <w:rsid w:val="001747AA"/>
    <w:rsid w:val="00186429"/>
    <w:rsid w:val="001868AD"/>
    <w:rsid w:val="00187E8C"/>
    <w:rsid w:val="001910C9"/>
    <w:rsid w:val="001922FA"/>
    <w:rsid w:val="001A14C4"/>
    <w:rsid w:val="001A4518"/>
    <w:rsid w:val="001A5326"/>
    <w:rsid w:val="001A7E36"/>
    <w:rsid w:val="001B4DFC"/>
    <w:rsid w:val="001B6C3C"/>
    <w:rsid w:val="001C1CF7"/>
    <w:rsid w:val="001C4183"/>
    <w:rsid w:val="001C571C"/>
    <w:rsid w:val="001D009A"/>
    <w:rsid w:val="001D136F"/>
    <w:rsid w:val="001D441B"/>
    <w:rsid w:val="001D450D"/>
    <w:rsid w:val="001D5631"/>
    <w:rsid w:val="001E1122"/>
    <w:rsid w:val="001E1F75"/>
    <w:rsid w:val="001E215F"/>
    <w:rsid w:val="001F0AD7"/>
    <w:rsid w:val="001F1A4B"/>
    <w:rsid w:val="001F3475"/>
    <w:rsid w:val="001F5133"/>
    <w:rsid w:val="001F60C9"/>
    <w:rsid w:val="001F68F7"/>
    <w:rsid w:val="0020139C"/>
    <w:rsid w:val="00203BC1"/>
    <w:rsid w:val="002041D3"/>
    <w:rsid w:val="002044AE"/>
    <w:rsid w:val="00206770"/>
    <w:rsid w:val="002148F8"/>
    <w:rsid w:val="00215945"/>
    <w:rsid w:val="0021649C"/>
    <w:rsid w:val="00220AEE"/>
    <w:rsid w:val="00222487"/>
    <w:rsid w:val="0022320E"/>
    <w:rsid w:val="00226853"/>
    <w:rsid w:val="00234B34"/>
    <w:rsid w:val="00236C2C"/>
    <w:rsid w:val="0023754A"/>
    <w:rsid w:val="00241524"/>
    <w:rsid w:val="00252C0A"/>
    <w:rsid w:val="00254323"/>
    <w:rsid w:val="002563B8"/>
    <w:rsid w:val="0025674D"/>
    <w:rsid w:val="00265A5B"/>
    <w:rsid w:val="002745E8"/>
    <w:rsid w:val="002774C4"/>
    <w:rsid w:val="002801D6"/>
    <w:rsid w:val="0028166B"/>
    <w:rsid w:val="002846AB"/>
    <w:rsid w:val="002847CE"/>
    <w:rsid w:val="0028539D"/>
    <w:rsid w:val="00290DDB"/>
    <w:rsid w:val="00291313"/>
    <w:rsid w:val="00293037"/>
    <w:rsid w:val="002A13A9"/>
    <w:rsid w:val="002A50F4"/>
    <w:rsid w:val="002A51E7"/>
    <w:rsid w:val="002A7759"/>
    <w:rsid w:val="002B05CA"/>
    <w:rsid w:val="002B3BCD"/>
    <w:rsid w:val="002B435F"/>
    <w:rsid w:val="002B7250"/>
    <w:rsid w:val="002C06F4"/>
    <w:rsid w:val="002C24AF"/>
    <w:rsid w:val="002C495F"/>
    <w:rsid w:val="002D0326"/>
    <w:rsid w:val="002D1438"/>
    <w:rsid w:val="002D18C7"/>
    <w:rsid w:val="002D1BE3"/>
    <w:rsid w:val="002E2191"/>
    <w:rsid w:val="002E7ADF"/>
    <w:rsid w:val="002F00C4"/>
    <w:rsid w:val="002F170A"/>
    <w:rsid w:val="002F41D0"/>
    <w:rsid w:val="0030050F"/>
    <w:rsid w:val="00304A80"/>
    <w:rsid w:val="00305445"/>
    <w:rsid w:val="00307DD5"/>
    <w:rsid w:val="003217FA"/>
    <w:rsid w:val="00322F42"/>
    <w:rsid w:val="00323771"/>
    <w:rsid w:val="003254F1"/>
    <w:rsid w:val="0032555C"/>
    <w:rsid w:val="003278A1"/>
    <w:rsid w:val="00330A17"/>
    <w:rsid w:val="003310B5"/>
    <w:rsid w:val="00333CDF"/>
    <w:rsid w:val="003341ED"/>
    <w:rsid w:val="00334F76"/>
    <w:rsid w:val="00336F53"/>
    <w:rsid w:val="003371FB"/>
    <w:rsid w:val="00337994"/>
    <w:rsid w:val="003464A9"/>
    <w:rsid w:val="0035157D"/>
    <w:rsid w:val="00352FA1"/>
    <w:rsid w:val="003531B8"/>
    <w:rsid w:val="0035483F"/>
    <w:rsid w:val="0036416C"/>
    <w:rsid w:val="003645AE"/>
    <w:rsid w:val="003671BC"/>
    <w:rsid w:val="003677C6"/>
    <w:rsid w:val="00367F9A"/>
    <w:rsid w:val="00370E99"/>
    <w:rsid w:val="00373D24"/>
    <w:rsid w:val="0037414F"/>
    <w:rsid w:val="003750F0"/>
    <w:rsid w:val="0038203C"/>
    <w:rsid w:val="00382D6D"/>
    <w:rsid w:val="00384297"/>
    <w:rsid w:val="003929FF"/>
    <w:rsid w:val="00394D1B"/>
    <w:rsid w:val="00396898"/>
    <w:rsid w:val="00397528"/>
    <w:rsid w:val="00397847"/>
    <w:rsid w:val="003A538E"/>
    <w:rsid w:val="003A5C7D"/>
    <w:rsid w:val="003A603E"/>
    <w:rsid w:val="003A6F90"/>
    <w:rsid w:val="003A7FC3"/>
    <w:rsid w:val="003B0B2C"/>
    <w:rsid w:val="003B2BB1"/>
    <w:rsid w:val="003B37B0"/>
    <w:rsid w:val="003C56F7"/>
    <w:rsid w:val="003C57FA"/>
    <w:rsid w:val="003D153D"/>
    <w:rsid w:val="003D1FF6"/>
    <w:rsid w:val="003D21DB"/>
    <w:rsid w:val="003D2B56"/>
    <w:rsid w:val="003D6B5E"/>
    <w:rsid w:val="003E34FB"/>
    <w:rsid w:val="003E4422"/>
    <w:rsid w:val="003E5544"/>
    <w:rsid w:val="003F06E6"/>
    <w:rsid w:val="003F0B9B"/>
    <w:rsid w:val="003F212D"/>
    <w:rsid w:val="003F2AEB"/>
    <w:rsid w:val="003F3AA1"/>
    <w:rsid w:val="003F5593"/>
    <w:rsid w:val="004008A5"/>
    <w:rsid w:val="004009EF"/>
    <w:rsid w:val="00402E7E"/>
    <w:rsid w:val="004034C5"/>
    <w:rsid w:val="0040547F"/>
    <w:rsid w:val="00407CA3"/>
    <w:rsid w:val="00412A81"/>
    <w:rsid w:val="00424E9E"/>
    <w:rsid w:val="00426D53"/>
    <w:rsid w:val="0042704F"/>
    <w:rsid w:val="00427D1B"/>
    <w:rsid w:val="004330AB"/>
    <w:rsid w:val="00434ACE"/>
    <w:rsid w:val="00435140"/>
    <w:rsid w:val="004367EA"/>
    <w:rsid w:val="0043766D"/>
    <w:rsid w:val="00441828"/>
    <w:rsid w:val="00442676"/>
    <w:rsid w:val="00443556"/>
    <w:rsid w:val="00452A9D"/>
    <w:rsid w:val="004533A1"/>
    <w:rsid w:val="0045411C"/>
    <w:rsid w:val="004545D7"/>
    <w:rsid w:val="004561AF"/>
    <w:rsid w:val="00463490"/>
    <w:rsid w:val="00475689"/>
    <w:rsid w:val="004819B0"/>
    <w:rsid w:val="00486277"/>
    <w:rsid w:val="00486A32"/>
    <w:rsid w:val="00490EA9"/>
    <w:rsid w:val="00494DB2"/>
    <w:rsid w:val="004A37CA"/>
    <w:rsid w:val="004A5C0C"/>
    <w:rsid w:val="004B0749"/>
    <w:rsid w:val="004B2A50"/>
    <w:rsid w:val="004B2E8B"/>
    <w:rsid w:val="004B3EBE"/>
    <w:rsid w:val="004B55AC"/>
    <w:rsid w:val="004C2D7F"/>
    <w:rsid w:val="004C7276"/>
    <w:rsid w:val="004C7C7F"/>
    <w:rsid w:val="004D3CB9"/>
    <w:rsid w:val="004D412F"/>
    <w:rsid w:val="004D58DA"/>
    <w:rsid w:val="004D62FF"/>
    <w:rsid w:val="004E3F35"/>
    <w:rsid w:val="004E41C7"/>
    <w:rsid w:val="004E4A94"/>
    <w:rsid w:val="004E5362"/>
    <w:rsid w:val="004F08A3"/>
    <w:rsid w:val="004F7288"/>
    <w:rsid w:val="005011EB"/>
    <w:rsid w:val="005012B2"/>
    <w:rsid w:val="00506E6C"/>
    <w:rsid w:val="005100D0"/>
    <w:rsid w:val="005102EA"/>
    <w:rsid w:val="0051591D"/>
    <w:rsid w:val="00517725"/>
    <w:rsid w:val="00517B67"/>
    <w:rsid w:val="00517B9F"/>
    <w:rsid w:val="0052260C"/>
    <w:rsid w:val="0052781B"/>
    <w:rsid w:val="0053047F"/>
    <w:rsid w:val="00531DA9"/>
    <w:rsid w:val="005355D7"/>
    <w:rsid w:val="00536347"/>
    <w:rsid w:val="00543E08"/>
    <w:rsid w:val="0054454E"/>
    <w:rsid w:val="00545D50"/>
    <w:rsid w:val="00546E18"/>
    <w:rsid w:val="00551008"/>
    <w:rsid w:val="00551F83"/>
    <w:rsid w:val="00554DAC"/>
    <w:rsid w:val="005557CB"/>
    <w:rsid w:val="00561238"/>
    <w:rsid w:val="00563DD5"/>
    <w:rsid w:val="0056461F"/>
    <w:rsid w:val="00565188"/>
    <w:rsid w:val="005662AD"/>
    <w:rsid w:val="00567486"/>
    <w:rsid w:val="005735EA"/>
    <w:rsid w:val="0057742E"/>
    <w:rsid w:val="00582BC9"/>
    <w:rsid w:val="005844D1"/>
    <w:rsid w:val="00592C0C"/>
    <w:rsid w:val="00596A33"/>
    <w:rsid w:val="005A0141"/>
    <w:rsid w:val="005A3A0B"/>
    <w:rsid w:val="005A4548"/>
    <w:rsid w:val="005A6EB7"/>
    <w:rsid w:val="005B058C"/>
    <w:rsid w:val="005B12DB"/>
    <w:rsid w:val="005B3AE6"/>
    <w:rsid w:val="005B3D96"/>
    <w:rsid w:val="005B5262"/>
    <w:rsid w:val="005B61FF"/>
    <w:rsid w:val="005B6A04"/>
    <w:rsid w:val="005C1343"/>
    <w:rsid w:val="005C1E0B"/>
    <w:rsid w:val="005C40A9"/>
    <w:rsid w:val="005C500D"/>
    <w:rsid w:val="005C753E"/>
    <w:rsid w:val="005D1C90"/>
    <w:rsid w:val="005D290E"/>
    <w:rsid w:val="005D3884"/>
    <w:rsid w:val="005E13B9"/>
    <w:rsid w:val="005F0401"/>
    <w:rsid w:val="005F0FBC"/>
    <w:rsid w:val="00600004"/>
    <w:rsid w:val="00600CA3"/>
    <w:rsid w:val="0060219D"/>
    <w:rsid w:val="00612740"/>
    <w:rsid w:val="00615136"/>
    <w:rsid w:val="00625942"/>
    <w:rsid w:val="00631A6E"/>
    <w:rsid w:val="0063223F"/>
    <w:rsid w:val="006328AE"/>
    <w:rsid w:val="00632DD4"/>
    <w:rsid w:val="00633B14"/>
    <w:rsid w:val="00634700"/>
    <w:rsid w:val="00634CD8"/>
    <w:rsid w:val="0063776C"/>
    <w:rsid w:val="00641D69"/>
    <w:rsid w:val="00645F4A"/>
    <w:rsid w:val="00653E38"/>
    <w:rsid w:val="00654E6E"/>
    <w:rsid w:val="00657B2C"/>
    <w:rsid w:val="006616FC"/>
    <w:rsid w:val="00661904"/>
    <w:rsid w:val="00661EE9"/>
    <w:rsid w:val="00663556"/>
    <w:rsid w:val="00666CDC"/>
    <w:rsid w:val="00670134"/>
    <w:rsid w:val="006722C0"/>
    <w:rsid w:val="00675F72"/>
    <w:rsid w:val="00676C06"/>
    <w:rsid w:val="00681DDA"/>
    <w:rsid w:val="00683D97"/>
    <w:rsid w:val="00686262"/>
    <w:rsid w:val="00686701"/>
    <w:rsid w:val="006875AC"/>
    <w:rsid w:val="0069066D"/>
    <w:rsid w:val="00690B2A"/>
    <w:rsid w:val="00693B07"/>
    <w:rsid w:val="006A161A"/>
    <w:rsid w:val="006A17F6"/>
    <w:rsid w:val="006A6A3A"/>
    <w:rsid w:val="006B06DF"/>
    <w:rsid w:val="006B11A2"/>
    <w:rsid w:val="006B1970"/>
    <w:rsid w:val="006B5889"/>
    <w:rsid w:val="006C0DB7"/>
    <w:rsid w:val="006C3446"/>
    <w:rsid w:val="006C4D1F"/>
    <w:rsid w:val="006D26D8"/>
    <w:rsid w:val="006D2EB5"/>
    <w:rsid w:val="006E2411"/>
    <w:rsid w:val="006E5120"/>
    <w:rsid w:val="006F31CA"/>
    <w:rsid w:val="006F5CF9"/>
    <w:rsid w:val="006F5F24"/>
    <w:rsid w:val="006F7270"/>
    <w:rsid w:val="00700DF4"/>
    <w:rsid w:val="00702728"/>
    <w:rsid w:val="00702D5D"/>
    <w:rsid w:val="00703F93"/>
    <w:rsid w:val="00706D2D"/>
    <w:rsid w:val="0071171B"/>
    <w:rsid w:val="00711A98"/>
    <w:rsid w:val="00713506"/>
    <w:rsid w:val="00724CA9"/>
    <w:rsid w:val="00725EE3"/>
    <w:rsid w:val="00726A49"/>
    <w:rsid w:val="00732448"/>
    <w:rsid w:val="00735B41"/>
    <w:rsid w:val="00737E38"/>
    <w:rsid w:val="007410A8"/>
    <w:rsid w:val="00741FFC"/>
    <w:rsid w:val="007433EF"/>
    <w:rsid w:val="007444D1"/>
    <w:rsid w:val="0074534C"/>
    <w:rsid w:val="00750839"/>
    <w:rsid w:val="00750F61"/>
    <w:rsid w:val="00751860"/>
    <w:rsid w:val="00756F3E"/>
    <w:rsid w:val="007634D6"/>
    <w:rsid w:val="007637FD"/>
    <w:rsid w:val="00763F90"/>
    <w:rsid w:val="00767E21"/>
    <w:rsid w:val="00770557"/>
    <w:rsid w:val="007768DF"/>
    <w:rsid w:val="00780A05"/>
    <w:rsid w:val="00780CB5"/>
    <w:rsid w:val="00781B37"/>
    <w:rsid w:val="00785AB3"/>
    <w:rsid w:val="007860EA"/>
    <w:rsid w:val="0079128F"/>
    <w:rsid w:val="007921B4"/>
    <w:rsid w:val="00796591"/>
    <w:rsid w:val="007A2933"/>
    <w:rsid w:val="007A540B"/>
    <w:rsid w:val="007A67CD"/>
    <w:rsid w:val="007B30A8"/>
    <w:rsid w:val="007B516F"/>
    <w:rsid w:val="007B68FC"/>
    <w:rsid w:val="007C1A44"/>
    <w:rsid w:val="007C421D"/>
    <w:rsid w:val="007C7033"/>
    <w:rsid w:val="007C7814"/>
    <w:rsid w:val="007C7A42"/>
    <w:rsid w:val="007D04A4"/>
    <w:rsid w:val="007D06E3"/>
    <w:rsid w:val="007D083A"/>
    <w:rsid w:val="007D5DFA"/>
    <w:rsid w:val="007E2526"/>
    <w:rsid w:val="007E4708"/>
    <w:rsid w:val="007F1517"/>
    <w:rsid w:val="007F56A0"/>
    <w:rsid w:val="007F5874"/>
    <w:rsid w:val="008003F8"/>
    <w:rsid w:val="008012DE"/>
    <w:rsid w:val="00801470"/>
    <w:rsid w:val="00802590"/>
    <w:rsid w:val="00810A21"/>
    <w:rsid w:val="00811B23"/>
    <w:rsid w:val="00813600"/>
    <w:rsid w:val="00820C98"/>
    <w:rsid w:val="008311A1"/>
    <w:rsid w:val="008331A3"/>
    <w:rsid w:val="00834D53"/>
    <w:rsid w:val="0083644E"/>
    <w:rsid w:val="0084128B"/>
    <w:rsid w:val="008412BC"/>
    <w:rsid w:val="00841B1D"/>
    <w:rsid w:val="00845A06"/>
    <w:rsid w:val="00847312"/>
    <w:rsid w:val="00847881"/>
    <w:rsid w:val="00850FD9"/>
    <w:rsid w:val="00854D42"/>
    <w:rsid w:val="00856441"/>
    <w:rsid w:val="00865849"/>
    <w:rsid w:val="008658B4"/>
    <w:rsid w:val="0087041C"/>
    <w:rsid w:val="008717A6"/>
    <w:rsid w:val="008740E3"/>
    <w:rsid w:val="00875735"/>
    <w:rsid w:val="00875F5E"/>
    <w:rsid w:val="00877FDA"/>
    <w:rsid w:val="00880CF8"/>
    <w:rsid w:val="00883C3E"/>
    <w:rsid w:val="00883FF8"/>
    <w:rsid w:val="00885F66"/>
    <w:rsid w:val="00894BFA"/>
    <w:rsid w:val="008A19E4"/>
    <w:rsid w:val="008B1967"/>
    <w:rsid w:val="008B2865"/>
    <w:rsid w:val="008B3D48"/>
    <w:rsid w:val="008C16E7"/>
    <w:rsid w:val="008C395D"/>
    <w:rsid w:val="008C7B88"/>
    <w:rsid w:val="008D0D41"/>
    <w:rsid w:val="008D5A14"/>
    <w:rsid w:val="008D7050"/>
    <w:rsid w:val="008E016E"/>
    <w:rsid w:val="008E09EC"/>
    <w:rsid w:val="008E138E"/>
    <w:rsid w:val="008E67C3"/>
    <w:rsid w:val="008E73AE"/>
    <w:rsid w:val="008E7B37"/>
    <w:rsid w:val="008F17E0"/>
    <w:rsid w:val="008F2A24"/>
    <w:rsid w:val="0090107B"/>
    <w:rsid w:val="009017A6"/>
    <w:rsid w:val="00902D27"/>
    <w:rsid w:val="009076EA"/>
    <w:rsid w:val="00910945"/>
    <w:rsid w:val="00910C60"/>
    <w:rsid w:val="00912035"/>
    <w:rsid w:val="00921379"/>
    <w:rsid w:val="00923F24"/>
    <w:rsid w:val="00924A82"/>
    <w:rsid w:val="009269A2"/>
    <w:rsid w:val="00927827"/>
    <w:rsid w:val="0093299E"/>
    <w:rsid w:val="009329CB"/>
    <w:rsid w:val="00933166"/>
    <w:rsid w:val="0093562A"/>
    <w:rsid w:val="00945A11"/>
    <w:rsid w:val="0094632B"/>
    <w:rsid w:val="0094632C"/>
    <w:rsid w:val="00954A34"/>
    <w:rsid w:val="009562B9"/>
    <w:rsid w:val="00956BFE"/>
    <w:rsid w:val="00957367"/>
    <w:rsid w:val="009574A1"/>
    <w:rsid w:val="0096338E"/>
    <w:rsid w:val="0096660D"/>
    <w:rsid w:val="009703C4"/>
    <w:rsid w:val="0097189A"/>
    <w:rsid w:val="00980ED9"/>
    <w:rsid w:val="0098404C"/>
    <w:rsid w:val="00984304"/>
    <w:rsid w:val="00991B30"/>
    <w:rsid w:val="00993A51"/>
    <w:rsid w:val="009A258D"/>
    <w:rsid w:val="009A5F94"/>
    <w:rsid w:val="009A71C6"/>
    <w:rsid w:val="009B0E27"/>
    <w:rsid w:val="009C2138"/>
    <w:rsid w:val="009C3BF5"/>
    <w:rsid w:val="009C3CE4"/>
    <w:rsid w:val="009C55A2"/>
    <w:rsid w:val="009C66AD"/>
    <w:rsid w:val="009C68E3"/>
    <w:rsid w:val="009C7D90"/>
    <w:rsid w:val="009C7E03"/>
    <w:rsid w:val="009D5453"/>
    <w:rsid w:val="009D593A"/>
    <w:rsid w:val="009E61A1"/>
    <w:rsid w:val="009F09D6"/>
    <w:rsid w:val="009F1A89"/>
    <w:rsid w:val="009F3C42"/>
    <w:rsid w:val="009F52C6"/>
    <w:rsid w:val="009F53CE"/>
    <w:rsid w:val="009F6BB7"/>
    <w:rsid w:val="00A000D1"/>
    <w:rsid w:val="00A00AFB"/>
    <w:rsid w:val="00A0242E"/>
    <w:rsid w:val="00A1167C"/>
    <w:rsid w:val="00A12D7A"/>
    <w:rsid w:val="00A149AE"/>
    <w:rsid w:val="00A17746"/>
    <w:rsid w:val="00A21724"/>
    <w:rsid w:val="00A22E8F"/>
    <w:rsid w:val="00A237FE"/>
    <w:rsid w:val="00A314EE"/>
    <w:rsid w:val="00A31669"/>
    <w:rsid w:val="00A31B0A"/>
    <w:rsid w:val="00A3209F"/>
    <w:rsid w:val="00A322F7"/>
    <w:rsid w:val="00A35367"/>
    <w:rsid w:val="00A365B5"/>
    <w:rsid w:val="00A37160"/>
    <w:rsid w:val="00A376CF"/>
    <w:rsid w:val="00A37E8F"/>
    <w:rsid w:val="00A50294"/>
    <w:rsid w:val="00A50DD0"/>
    <w:rsid w:val="00A5333A"/>
    <w:rsid w:val="00A539A3"/>
    <w:rsid w:val="00A542D1"/>
    <w:rsid w:val="00A62566"/>
    <w:rsid w:val="00A64305"/>
    <w:rsid w:val="00A67A73"/>
    <w:rsid w:val="00A70B32"/>
    <w:rsid w:val="00A70FA1"/>
    <w:rsid w:val="00A729B1"/>
    <w:rsid w:val="00A73069"/>
    <w:rsid w:val="00A7334B"/>
    <w:rsid w:val="00A82296"/>
    <w:rsid w:val="00A859E8"/>
    <w:rsid w:val="00A86C4C"/>
    <w:rsid w:val="00A87D84"/>
    <w:rsid w:val="00A92AAD"/>
    <w:rsid w:val="00A93F00"/>
    <w:rsid w:val="00AA1339"/>
    <w:rsid w:val="00AA1567"/>
    <w:rsid w:val="00AA1CDF"/>
    <w:rsid w:val="00AA53FD"/>
    <w:rsid w:val="00AA620F"/>
    <w:rsid w:val="00AA6CDE"/>
    <w:rsid w:val="00AB2AE4"/>
    <w:rsid w:val="00AB3FAD"/>
    <w:rsid w:val="00AB5D0D"/>
    <w:rsid w:val="00AB6846"/>
    <w:rsid w:val="00AB6AD0"/>
    <w:rsid w:val="00AC3BD4"/>
    <w:rsid w:val="00AC3FEA"/>
    <w:rsid w:val="00AC4477"/>
    <w:rsid w:val="00AC5607"/>
    <w:rsid w:val="00AC5D38"/>
    <w:rsid w:val="00AC6BB5"/>
    <w:rsid w:val="00AD1830"/>
    <w:rsid w:val="00AD1CB3"/>
    <w:rsid w:val="00AD78FD"/>
    <w:rsid w:val="00AE0185"/>
    <w:rsid w:val="00AE0BC4"/>
    <w:rsid w:val="00AE1B80"/>
    <w:rsid w:val="00AE1FDA"/>
    <w:rsid w:val="00AE23D1"/>
    <w:rsid w:val="00AE2E6F"/>
    <w:rsid w:val="00AE375D"/>
    <w:rsid w:val="00AE6E49"/>
    <w:rsid w:val="00AF0D14"/>
    <w:rsid w:val="00AF13F5"/>
    <w:rsid w:val="00AF1F48"/>
    <w:rsid w:val="00AF2499"/>
    <w:rsid w:val="00AF6C98"/>
    <w:rsid w:val="00B000DA"/>
    <w:rsid w:val="00B01F17"/>
    <w:rsid w:val="00B11866"/>
    <w:rsid w:val="00B11DB6"/>
    <w:rsid w:val="00B14029"/>
    <w:rsid w:val="00B214CA"/>
    <w:rsid w:val="00B21AB7"/>
    <w:rsid w:val="00B3611C"/>
    <w:rsid w:val="00B37025"/>
    <w:rsid w:val="00B42B34"/>
    <w:rsid w:val="00B44D0B"/>
    <w:rsid w:val="00B53436"/>
    <w:rsid w:val="00B53908"/>
    <w:rsid w:val="00B54504"/>
    <w:rsid w:val="00B643A4"/>
    <w:rsid w:val="00B675B5"/>
    <w:rsid w:val="00B741E7"/>
    <w:rsid w:val="00B76AC8"/>
    <w:rsid w:val="00B81197"/>
    <w:rsid w:val="00B84FDC"/>
    <w:rsid w:val="00B85E05"/>
    <w:rsid w:val="00B9172E"/>
    <w:rsid w:val="00B94E2F"/>
    <w:rsid w:val="00B96816"/>
    <w:rsid w:val="00BA1034"/>
    <w:rsid w:val="00BA6127"/>
    <w:rsid w:val="00BB0EBF"/>
    <w:rsid w:val="00BB300F"/>
    <w:rsid w:val="00BB7D44"/>
    <w:rsid w:val="00BB7F3D"/>
    <w:rsid w:val="00BC1110"/>
    <w:rsid w:val="00BC1B34"/>
    <w:rsid w:val="00BC23C4"/>
    <w:rsid w:val="00BC38FB"/>
    <w:rsid w:val="00BC573B"/>
    <w:rsid w:val="00BD5CE0"/>
    <w:rsid w:val="00BD61D5"/>
    <w:rsid w:val="00BE180B"/>
    <w:rsid w:val="00BF1E49"/>
    <w:rsid w:val="00BF394B"/>
    <w:rsid w:val="00BF3B5D"/>
    <w:rsid w:val="00BF47DB"/>
    <w:rsid w:val="00BF5BBA"/>
    <w:rsid w:val="00C013B8"/>
    <w:rsid w:val="00C0287B"/>
    <w:rsid w:val="00C04227"/>
    <w:rsid w:val="00C04672"/>
    <w:rsid w:val="00C06D8C"/>
    <w:rsid w:val="00C0785E"/>
    <w:rsid w:val="00C10933"/>
    <w:rsid w:val="00C10AB5"/>
    <w:rsid w:val="00C10F5B"/>
    <w:rsid w:val="00C12243"/>
    <w:rsid w:val="00C125BD"/>
    <w:rsid w:val="00C1558B"/>
    <w:rsid w:val="00C1712E"/>
    <w:rsid w:val="00C247D0"/>
    <w:rsid w:val="00C3124B"/>
    <w:rsid w:val="00C313B1"/>
    <w:rsid w:val="00C31BEB"/>
    <w:rsid w:val="00C33430"/>
    <w:rsid w:val="00C33F1E"/>
    <w:rsid w:val="00C36A91"/>
    <w:rsid w:val="00C41409"/>
    <w:rsid w:val="00C431E8"/>
    <w:rsid w:val="00C436EE"/>
    <w:rsid w:val="00C44994"/>
    <w:rsid w:val="00C50BCF"/>
    <w:rsid w:val="00C53F0A"/>
    <w:rsid w:val="00C57B63"/>
    <w:rsid w:val="00C63770"/>
    <w:rsid w:val="00C640D3"/>
    <w:rsid w:val="00C666CA"/>
    <w:rsid w:val="00C7129E"/>
    <w:rsid w:val="00C73B9A"/>
    <w:rsid w:val="00C76581"/>
    <w:rsid w:val="00C76CFA"/>
    <w:rsid w:val="00C8336E"/>
    <w:rsid w:val="00C85100"/>
    <w:rsid w:val="00C86F2A"/>
    <w:rsid w:val="00C93617"/>
    <w:rsid w:val="00C948E5"/>
    <w:rsid w:val="00C95171"/>
    <w:rsid w:val="00CA2EAA"/>
    <w:rsid w:val="00CA539A"/>
    <w:rsid w:val="00CA55E6"/>
    <w:rsid w:val="00CA65C4"/>
    <w:rsid w:val="00CA7879"/>
    <w:rsid w:val="00CB577E"/>
    <w:rsid w:val="00CC147C"/>
    <w:rsid w:val="00CC1FC9"/>
    <w:rsid w:val="00CC2B5C"/>
    <w:rsid w:val="00CC409C"/>
    <w:rsid w:val="00CC5000"/>
    <w:rsid w:val="00CC559C"/>
    <w:rsid w:val="00CC6102"/>
    <w:rsid w:val="00CC6A76"/>
    <w:rsid w:val="00CC6CBC"/>
    <w:rsid w:val="00CD0D1A"/>
    <w:rsid w:val="00CD17E4"/>
    <w:rsid w:val="00CD2722"/>
    <w:rsid w:val="00CD5A2E"/>
    <w:rsid w:val="00CD6BF9"/>
    <w:rsid w:val="00CE0F18"/>
    <w:rsid w:val="00CE49B6"/>
    <w:rsid w:val="00CF1A90"/>
    <w:rsid w:val="00CF4D7F"/>
    <w:rsid w:val="00CF518B"/>
    <w:rsid w:val="00CF6CDB"/>
    <w:rsid w:val="00CF6D4E"/>
    <w:rsid w:val="00CF7AFE"/>
    <w:rsid w:val="00D01ACD"/>
    <w:rsid w:val="00D02355"/>
    <w:rsid w:val="00D049A1"/>
    <w:rsid w:val="00D064E2"/>
    <w:rsid w:val="00D06625"/>
    <w:rsid w:val="00D132C0"/>
    <w:rsid w:val="00D14B95"/>
    <w:rsid w:val="00D207F3"/>
    <w:rsid w:val="00D21EE6"/>
    <w:rsid w:val="00D220D1"/>
    <w:rsid w:val="00D23543"/>
    <w:rsid w:val="00D270D7"/>
    <w:rsid w:val="00D300C0"/>
    <w:rsid w:val="00D32F3C"/>
    <w:rsid w:val="00D33BDF"/>
    <w:rsid w:val="00D34C59"/>
    <w:rsid w:val="00D35822"/>
    <w:rsid w:val="00D35F14"/>
    <w:rsid w:val="00D37869"/>
    <w:rsid w:val="00D408A7"/>
    <w:rsid w:val="00D40D3B"/>
    <w:rsid w:val="00D418B5"/>
    <w:rsid w:val="00D443A7"/>
    <w:rsid w:val="00D443C6"/>
    <w:rsid w:val="00D452A9"/>
    <w:rsid w:val="00D47C6F"/>
    <w:rsid w:val="00D52768"/>
    <w:rsid w:val="00D55290"/>
    <w:rsid w:val="00D655F3"/>
    <w:rsid w:val="00D65A60"/>
    <w:rsid w:val="00D65AC8"/>
    <w:rsid w:val="00D73362"/>
    <w:rsid w:val="00D742C4"/>
    <w:rsid w:val="00D745BD"/>
    <w:rsid w:val="00D774B7"/>
    <w:rsid w:val="00D8066C"/>
    <w:rsid w:val="00D819BE"/>
    <w:rsid w:val="00D82FBA"/>
    <w:rsid w:val="00D8526B"/>
    <w:rsid w:val="00D9037A"/>
    <w:rsid w:val="00D91181"/>
    <w:rsid w:val="00D95DE6"/>
    <w:rsid w:val="00D9787C"/>
    <w:rsid w:val="00D97B8F"/>
    <w:rsid w:val="00D97E18"/>
    <w:rsid w:val="00DA0208"/>
    <w:rsid w:val="00DA2B29"/>
    <w:rsid w:val="00DA2CED"/>
    <w:rsid w:val="00DA2D88"/>
    <w:rsid w:val="00DA41AA"/>
    <w:rsid w:val="00DA795D"/>
    <w:rsid w:val="00DB0C2F"/>
    <w:rsid w:val="00DB1779"/>
    <w:rsid w:val="00DB30C7"/>
    <w:rsid w:val="00DB59B1"/>
    <w:rsid w:val="00DC03DB"/>
    <w:rsid w:val="00DC2731"/>
    <w:rsid w:val="00DC5E69"/>
    <w:rsid w:val="00DC6D62"/>
    <w:rsid w:val="00DD0378"/>
    <w:rsid w:val="00DD1D55"/>
    <w:rsid w:val="00DD1F05"/>
    <w:rsid w:val="00DD35E1"/>
    <w:rsid w:val="00DD394A"/>
    <w:rsid w:val="00DD3C20"/>
    <w:rsid w:val="00DD5604"/>
    <w:rsid w:val="00DD5BEC"/>
    <w:rsid w:val="00DE1B8B"/>
    <w:rsid w:val="00DE3750"/>
    <w:rsid w:val="00DE56FB"/>
    <w:rsid w:val="00DE6BD6"/>
    <w:rsid w:val="00DF0A16"/>
    <w:rsid w:val="00DF465E"/>
    <w:rsid w:val="00DF6149"/>
    <w:rsid w:val="00E02432"/>
    <w:rsid w:val="00E03B0F"/>
    <w:rsid w:val="00E07285"/>
    <w:rsid w:val="00E1116F"/>
    <w:rsid w:val="00E123C1"/>
    <w:rsid w:val="00E12845"/>
    <w:rsid w:val="00E23C2C"/>
    <w:rsid w:val="00E2606C"/>
    <w:rsid w:val="00E31713"/>
    <w:rsid w:val="00E32F8E"/>
    <w:rsid w:val="00E33A9C"/>
    <w:rsid w:val="00E33DA3"/>
    <w:rsid w:val="00E3625C"/>
    <w:rsid w:val="00E36822"/>
    <w:rsid w:val="00E3769B"/>
    <w:rsid w:val="00E42180"/>
    <w:rsid w:val="00E42521"/>
    <w:rsid w:val="00E45739"/>
    <w:rsid w:val="00E46ABE"/>
    <w:rsid w:val="00E46D6F"/>
    <w:rsid w:val="00E52383"/>
    <w:rsid w:val="00E53085"/>
    <w:rsid w:val="00E57245"/>
    <w:rsid w:val="00E57F6D"/>
    <w:rsid w:val="00E60372"/>
    <w:rsid w:val="00E611F2"/>
    <w:rsid w:val="00E63F79"/>
    <w:rsid w:val="00E65A75"/>
    <w:rsid w:val="00E70AF1"/>
    <w:rsid w:val="00E7351A"/>
    <w:rsid w:val="00E77EFF"/>
    <w:rsid w:val="00E8041F"/>
    <w:rsid w:val="00E82248"/>
    <w:rsid w:val="00E83575"/>
    <w:rsid w:val="00E85203"/>
    <w:rsid w:val="00E85CF8"/>
    <w:rsid w:val="00E90F26"/>
    <w:rsid w:val="00E91840"/>
    <w:rsid w:val="00E9213E"/>
    <w:rsid w:val="00E925AC"/>
    <w:rsid w:val="00E92E2B"/>
    <w:rsid w:val="00E95264"/>
    <w:rsid w:val="00E966AE"/>
    <w:rsid w:val="00E96910"/>
    <w:rsid w:val="00EA3F1C"/>
    <w:rsid w:val="00EA4BE9"/>
    <w:rsid w:val="00EA5C7E"/>
    <w:rsid w:val="00EA6B01"/>
    <w:rsid w:val="00EB13CB"/>
    <w:rsid w:val="00EB24B0"/>
    <w:rsid w:val="00EB3EE1"/>
    <w:rsid w:val="00EB4BAA"/>
    <w:rsid w:val="00EB7959"/>
    <w:rsid w:val="00EC2659"/>
    <w:rsid w:val="00EC6C2F"/>
    <w:rsid w:val="00EC7BF4"/>
    <w:rsid w:val="00ED4DD0"/>
    <w:rsid w:val="00ED5078"/>
    <w:rsid w:val="00EE0433"/>
    <w:rsid w:val="00EE0769"/>
    <w:rsid w:val="00EE1EA9"/>
    <w:rsid w:val="00EF0084"/>
    <w:rsid w:val="00EF18B3"/>
    <w:rsid w:val="00EF3746"/>
    <w:rsid w:val="00EF3D78"/>
    <w:rsid w:val="00F017DC"/>
    <w:rsid w:val="00F02B10"/>
    <w:rsid w:val="00F02C44"/>
    <w:rsid w:val="00F049BD"/>
    <w:rsid w:val="00F1497E"/>
    <w:rsid w:val="00F1558F"/>
    <w:rsid w:val="00F17A46"/>
    <w:rsid w:val="00F2020A"/>
    <w:rsid w:val="00F27D4C"/>
    <w:rsid w:val="00F31539"/>
    <w:rsid w:val="00F31E01"/>
    <w:rsid w:val="00F329F1"/>
    <w:rsid w:val="00F37B89"/>
    <w:rsid w:val="00F37FA9"/>
    <w:rsid w:val="00F408BA"/>
    <w:rsid w:val="00F51436"/>
    <w:rsid w:val="00F53107"/>
    <w:rsid w:val="00F55D19"/>
    <w:rsid w:val="00F57301"/>
    <w:rsid w:val="00F62624"/>
    <w:rsid w:val="00F65EC0"/>
    <w:rsid w:val="00F710EE"/>
    <w:rsid w:val="00F741DD"/>
    <w:rsid w:val="00F74CBD"/>
    <w:rsid w:val="00F82A88"/>
    <w:rsid w:val="00F87926"/>
    <w:rsid w:val="00F907B1"/>
    <w:rsid w:val="00F92624"/>
    <w:rsid w:val="00F92C5C"/>
    <w:rsid w:val="00FB39FB"/>
    <w:rsid w:val="00FB4E9E"/>
    <w:rsid w:val="00FB6094"/>
    <w:rsid w:val="00FB6136"/>
    <w:rsid w:val="00FB7C08"/>
    <w:rsid w:val="00FC25B2"/>
    <w:rsid w:val="00FC4611"/>
    <w:rsid w:val="00FC68FC"/>
    <w:rsid w:val="00FC728C"/>
    <w:rsid w:val="00FD096E"/>
    <w:rsid w:val="00FD23BA"/>
    <w:rsid w:val="00FD2A0E"/>
    <w:rsid w:val="00FD4F8C"/>
    <w:rsid w:val="00FD59D7"/>
    <w:rsid w:val="00FD6818"/>
    <w:rsid w:val="00FE40D4"/>
    <w:rsid w:val="00FE4300"/>
    <w:rsid w:val="00FE7202"/>
    <w:rsid w:val="00FF2810"/>
    <w:rsid w:val="00FF3F97"/>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9CB0F"/>
  <w15:docId w15:val="{AA4AC069-7563-4861-AAAB-ED05691A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18" w:qFormat="1"/>
    <w:lsdException w:name="heading 7" w:locked="0" w:semiHidden="1" w:uiPriority="18" w:qFormat="1"/>
    <w:lsdException w:name="heading 8" w:locked="0" w:semiHidden="1" w:uiPriority="18" w:qFormat="1"/>
    <w:lsdException w:name="heading 9" w:locked="0" w:semiHidden="1" w:uiPriority="18"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uiPriority="5"/>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uiPriority="24"/>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D136F"/>
    <w:pPr>
      <w:spacing w:before="120" w:after="120" w:line="260" w:lineRule="atLeast"/>
    </w:pPr>
    <w:rPr>
      <w:rFonts w:ascii="Arial" w:hAnsi="Arial"/>
      <w:lang w:val="en-AU"/>
    </w:rPr>
  </w:style>
  <w:style w:type="paragraph" w:styleId="Heading1">
    <w:name w:val="heading 1"/>
    <w:basedOn w:val="BodyText"/>
    <w:next w:val="BodyText"/>
    <w:link w:val="Heading1Char"/>
    <w:uiPriority w:val="18"/>
    <w:qFormat/>
    <w:rsid w:val="00337994"/>
    <w:pPr>
      <w:keepNext/>
      <w:shd w:val="clear" w:color="auto" w:fill="E0E0E0"/>
      <w:tabs>
        <w:tab w:val="left" w:pos="1021"/>
      </w:tabs>
      <w:spacing w:before="240"/>
      <w:outlineLvl w:val="0"/>
    </w:pPr>
    <w:rPr>
      <w:rFonts w:eastAsia="Times New Roman" w:cs="Arial"/>
      <w:b/>
      <w:bCs/>
      <w:color w:val="902EA3"/>
      <w:sz w:val="22"/>
      <w:szCs w:val="32"/>
      <w:lang w:eastAsia="en-AU"/>
    </w:rPr>
  </w:style>
  <w:style w:type="paragraph" w:styleId="Heading2">
    <w:name w:val="heading 2"/>
    <w:basedOn w:val="Heading1"/>
    <w:next w:val="BodyText"/>
    <w:link w:val="Heading2Char"/>
    <w:uiPriority w:val="18"/>
    <w:qFormat/>
    <w:rsid w:val="0053047F"/>
    <w:pPr>
      <w:shd w:val="clear" w:color="auto" w:fill="ECCFF1"/>
      <w:tabs>
        <w:tab w:val="clear" w:pos="1021"/>
      </w:tabs>
      <w:spacing w:before="60"/>
      <w:outlineLvl w:val="1"/>
    </w:pPr>
    <w:rPr>
      <w:bCs w:val="0"/>
      <w:iCs/>
      <w:color w:val="000000" w:themeColor="text1"/>
      <w:sz w:val="20"/>
      <w:szCs w:val="28"/>
    </w:rPr>
  </w:style>
  <w:style w:type="paragraph" w:styleId="Heading3">
    <w:name w:val="heading 3"/>
    <w:basedOn w:val="Heading1"/>
    <w:next w:val="BodyText"/>
    <w:link w:val="Heading3Char"/>
    <w:uiPriority w:val="18"/>
    <w:qFormat/>
    <w:rsid w:val="00337994"/>
    <w:pPr>
      <w:numPr>
        <w:ilvl w:val="2"/>
      </w:numPr>
      <w:shd w:val="clear" w:color="auto" w:fill="auto"/>
      <w:tabs>
        <w:tab w:val="clear" w:pos="1021"/>
      </w:tabs>
      <w:spacing w:before="60"/>
      <w:outlineLvl w:val="2"/>
    </w:pPr>
    <w:rPr>
      <w:bCs w:val="0"/>
      <w:color w:val="000000" w:themeColor="text1"/>
      <w:sz w:val="20"/>
      <w:szCs w:val="26"/>
    </w:rPr>
  </w:style>
  <w:style w:type="paragraph" w:styleId="Heading4">
    <w:name w:val="heading 4"/>
    <w:basedOn w:val="Heading3"/>
    <w:next w:val="BodyText"/>
    <w:link w:val="Heading4Char"/>
    <w:uiPriority w:val="18"/>
    <w:qFormat/>
    <w:rsid w:val="00337994"/>
    <w:pPr>
      <w:outlineLvl w:val="3"/>
    </w:pPr>
    <w:rPr>
      <w:bCs/>
      <w:color w:val="666666"/>
      <w:sz w:val="18"/>
      <w:szCs w:val="21"/>
    </w:rPr>
  </w:style>
  <w:style w:type="paragraph" w:styleId="Heading5">
    <w:name w:val="heading 5"/>
    <w:basedOn w:val="Heading4"/>
    <w:next w:val="BodyText"/>
    <w:link w:val="Heading5Char"/>
    <w:uiPriority w:val="18"/>
    <w:semiHidden/>
    <w:qFormat/>
    <w:rsid w:val="00945A11"/>
    <w:pPr>
      <w:numPr>
        <w:ilvl w:val="0"/>
      </w:numPr>
      <w:spacing w:before="360" w:after="160"/>
      <w:outlineLvl w:val="4"/>
    </w:pPr>
    <w:rPr>
      <w:rFonts w:cs="Times New Roman"/>
      <w:bCs w:val="0"/>
      <w:iCs/>
      <w:color w:val="5151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9"/>
    <w:qFormat/>
    <w:rsid w:val="00883FF8"/>
    <w:pPr>
      <w:numPr>
        <w:numId w:val="8"/>
      </w:numPr>
      <w:tabs>
        <w:tab w:val="clear" w:pos="360"/>
      </w:tabs>
      <w:spacing w:before="60" w:after="60" w:line="240" w:lineRule="auto"/>
      <w:jc w:val="both"/>
    </w:pPr>
    <w:rPr>
      <w:rFonts w:eastAsia="Times New Roman" w:cs="Times New Roman"/>
      <w:szCs w:val="24"/>
      <w:lang w:eastAsia="en-GB"/>
    </w:rPr>
  </w:style>
  <w:style w:type="numbering" w:customStyle="1" w:styleId="ListBulletmaster">
    <w:name w:val="List Bullet (master)"/>
    <w:rsid w:val="002B05CA"/>
    <w:pPr>
      <w:numPr>
        <w:numId w:val="3"/>
      </w:numPr>
    </w:pPr>
  </w:style>
  <w:style w:type="paragraph" w:styleId="ListBullet2">
    <w:name w:val="List Bullet 2"/>
    <w:basedOn w:val="Normal"/>
    <w:uiPriority w:val="9"/>
    <w:qFormat/>
    <w:rsid w:val="00883FF8"/>
    <w:pPr>
      <w:numPr>
        <w:ilvl w:val="1"/>
        <w:numId w:val="8"/>
      </w:numPr>
      <w:spacing w:before="60" w:after="60" w:line="240" w:lineRule="auto"/>
      <w:ind w:left="850" w:hanging="425"/>
      <w:jc w:val="both"/>
    </w:pPr>
    <w:rPr>
      <w:rFonts w:eastAsia="Times New Roman" w:cs="Times New Roman"/>
      <w:szCs w:val="24"/>
      <w:lang w:eastAsia="en-GB"/>
    </w:rPr>
  </w:style>
  <w:style w:type="paragraph" w:styleId="ListBullet3">
    <w:name w:val="List Bullet 3"/>
    <w:basedOn w:val="Normal"/>
    <w:uiPriority w:val="9"/>
    <w:qFormat/>
    <w:rsid w:val="00883FF8"/>
    <w:pPr>
      <w:numPr>
        <w:ilvl w:val="2"/>
        <w:numId w:val="8"/>
      </w:numPr>
      <w:spacing w:before="60" w:after="60" w:line="240" w:lineRule="auto"/>
      <w:jc w:val="both"/>
    </w:pPr>
    <w:rPr>
      <w:rFonts w:eastAsia="Times New Roman" w:cs="Times New Roman"/>
      <w:szCs w:val="24"/>
      <w:lang w:eastAsia="en-GB"/>
    </w:rPr>
  </w:style>
  <w:style w:type="numbering" w:customStyle="1" w:styleId="ListNumbermaster">
    <w:name w:val="List Number (master)"/>
    <w:rsid w:val="00EC7BF4"/>
    <w:pPr>
      <w:numPr>
        <w:numId w:val="4"/>
      </w:numPr>
    </w:pPr>
  </w:style>
  <w:style w:type="paragraph" w:styleId="ListNumber2">
    <w:name w:val="List Number 2"/>
    <w:basedOn w:val="Normal"/>
    <w:uiPriority w:val="8"/>
    <w:semiHidden/>
    <w:qFormat/>
    <w:rsid w:val="008D7050"/>
    <w:pPr>
      <w:numPr>
        <w:ilvl w:val="1"/>
        <w:numId w:val="11"/>
      </w:numPr>
      <w:spacing w:before="60" w:after="60" w:line="140" w:lineRule="atLeast"/>
      <w:jc w:val="both"/>
    </w:pPr>
    <w:rPr>
      <w:rFonts w:eastAsia="Times New Roman" w:cs="Times New Roman"/>
      <w:szCs w:val="24"/>
      <w:lang w:eastAsia="en-GB"/>
    </w:rPr>
  </w:style>
  <w:style w:type="paragraph" w:styleId="ListNumber3">
    <w:name w:val="List Number 3"/>
    <w:basedOn w:val="Normal"/>
    <w:uiPriority w:val="8"/>
    <w:semiHidden/>
    <w:qFormat/>
    <w:rsid w:val="008D7050"/>
    <w:pPr>
      <w:spacing w:before="60" w:after="60" w:line="140" w:lineRule="atLeast"/>
      <w:ind w:left="1276" w:hanging="425"/>
      <w:jc w:val="both"/>
    </w:pPr>
    <w:rPr>
      <w:rFonts w:eastAsia="Times New Roman" w:cs="Times New Roman"/>
      <w:szCs w:val="24"/>
      <w:lang w:eastAsia="en-GB"/>
    </w:rPr>
  </w:style>
  <w:style w:type="paragraph" w:styleId="ListNumber">
    <w:name w:val="List Number"/>
    <w:basedOn w:val="Normal"/>
    <w:uiPriority w:val="8"/>
    <w:semiHidden/>
    <w:qFormat/>
    <w:rsid w:val="008D7050"/>
    <w:pPr>
      <w:numPr>
        <w:numId w:val="11"/>
      </w:numPr>
      <w:spacing w:before="60" w:after="60" w:line="140" w:lineRule="atLeast"/>
      <w:jc w:val="both"/>
    </w:pPr>
    <w:rPr>
      <w:rFonts w:eastAsia="Times New Roman" w:cs="Times New Roman"/>
      <w:szCs w:val="24"/>
      <w:lang w:eastAsia="en-GB"/>
    </w:rPr>
  </w:style>
  <w:style w:type="paragraph" w:styleId="NoSpacing">
    <w:name w:val="No Spacing"/>
    <w:uiPriority w:val="3"/>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83FF8"/>
    <w:pPr>
      <w:spacing w:before="20" w:after="20" w:line="240" w:lineRule="auto"/>
    </w:pPr>
    <w:rPr>
      <w:rFonts w:eastAsia="Times New Roman" w:cs="Times New Roman"/>
      <w:b/>
      <w:bCs/>
      <w:sz w:val="18"/>
      <w:szCs w:val="24"/>
      <w:lang w:eastAsia="en-GB"/>
    </w:rPr>
  </w:style>
  <w:style w:type="paragraph" w:customStyle="1" w:styleId="TableListBullet">
    <w:name w:val="Table List Bullet"/>
    <w:basedOn w:val="Normal"/>
    <w:uiPriority w:val="16"/>
    <w:qFormat/>
    <w:rsid w:val="007F56A0"/>
    <w:pPr>
      <w:numPr>
        <w:numId w:val="14"/>
      </w:numPr>
      <w:spacing w:before="20" w:after="20" w:line="240" w:lineRule="auto"/>
    </w:pPr>
    <w:rPr>
      <w:rFonts w:eastAsia="Times New Roman" w:cs="Times New Roman"/>
      <w:bCs/>
      <w:sz w:val="18"/>
      <w:szCs w:val="24"/>
      <w:lang w:eastAsia="en-GB"/>
    </w:rPr>
  </w:style>
  <w:style w:type="numbering" w:customStyle="1" w:styleId="TableListBulletmaster">
    <w:name w:val="Table List Bullet (master)"/>
    <w:rsid w:val="007F56A0"/>
    <w:pPr>
      <w:numPr>
        <w:numId w:val="12"/>
      </w:numPr>
    </w:pPr>
  </w:style>
  <w:style w:type="paragraph" w:customStyle="1" w:styleId="TableListBullet2">
    <w:name w:val="Table List Bullet 2"/>
    <w:basedOn w:val="TableListBullet"/>
    <w:uiPriority w:val="16"/>
    <w:qFormat/>
    <w:rsid w:val="00883FF8"/>
    <w:pPr>
      <w:numPr>
        <w:ilvl w:val="1"/>
      </w:numPr>
    </w:pPr>
  </w:style>
  <w:style w:type="paragraph" w:customStyle="1" w:styleId="TableListNumber">
    <w:name w:val="Table List Number"/>
    <w:basedOn w:val="Normal"/>
    <w:uiPriority w:val="16"/>
    <w:qFormat/>
    <w:rsid w:val="00883FF8"/>
    <w:pPr>
      <w:numPr>
        <w:numId w:val="15"/>
      </w:numPr>
      <w:spacing w:before="20" w:after="20" w:line="240" w:lineRule="auto"/>
    </w:pPr>
    <w:rPr>
      <w:rFonts w:eastAsia="Times New Roman" w:cs="Times New Roman"/>
      <w:bCs/>
      <w:sz w:val="18"/>
      <w:szCs w:val="24"/>
      <w:lang w:eastAsia="en-GB"/>
    </w:rPr>
  </w:style>
  <w:style w:type="numbering" w:customStyle="1" w:styleId="TableListNumbermaster">
    <w:name w:val="Table List Number (master)"/>
    <w:rsid w:val="007F56A0"/>
    <w:pPr>
      <w:numPr>
        <w:numId w:val="13"/>
      </w:numPr>
    </w:pPr>
  </w:style>
  <w:style w:type="paragraph" w:customStyle="1" w:styleId="TableListNumber2">
    <w:name w:val="Table List Number 2"/>
    <w:basedOn w:val="TableListNumber"/>
    <w:uiPriority w:val="16"/>
    <w:qFormat/>
    <w:rsid w:val="007F56A0"/>
    <w:pPr>
      <w:numPr>
        <w:ilvl w:val="1"/>
      </w:numPr>
    </w:pPr>
  </w:style>
  <w:style w:type="paragraph" w:customStyle="1" w:styleId="TableBodyText">
    <w:name w:val="Table Body Text"/>
    <w:basedOn w:val="Normal"/>
    <w:uiPriority w:val="14"/>
    <w:qFormat/>
    <w:rsid w:val="00883FF8"/>
    <w:pPr>
      <w:spacing w:before="20" w:after="20" w:line="240" w:lineRule="auto"/>
    </w:pPr>
    <w:rPr>
      <w:rFonts w:eastAsia="Times New Roman" w:cs="Times New Roman"/>
      <w:bCs/>
      <w:sz w:val="18"/>
      <w:szCs w:val="24"/>
      <w:lang w:eastAsia="en-GB"/>
    </w:rPr>
  </w:style>
  <w:style w:type="paragraph" w:customStyle="1" w:styleId="TableBodyTextsmall">
    <w:name w:val="Table Body Text (small)"/>
    <w:basedOn w:val="TableBodyText"/>
    <w:uiPriority w:val="17"/>
    <w:semiHidden/>
    <w:qFormat/>
    <w:rsid w:val="00D37869"/>
    <w:pPr>
      <w:spacing w:before="40" w:after="40" w:line="100" w:lineRule="atLeast"/>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1"/>
    <w:qFormat/>
    <w:rsid w:val="0023754A"/>
    <w:pPr>
      <w:ind w:left="720"/>
      <w:contextualSpacing/>
    </w:pPr>
  </w:style>
  <w:style w:type="character" w:customStyle="1" w:styleId="Heading1Char">
    <w:name w:val="Heading 1 Char"/>
    <w:basedOn w:val="DefaultParagraphFont"/>
    <w:link w:val="Heading1"/>
    <w:uiPriority w:val="18"/>
    <w:rsid w:val="00337994"/>
    <w:rPr>
      <w:rFonts w:ascii="Arial" w:eastAsia="Times New Roman" w:hAnsi="Arial" w:cs="Arial"/>
      <w:b/>
      <w:bCs/>
      <w:color w:val="902EA3"/>
      <w:sz w:val="22"/>
      <w:szCs w:val="32"/>
      <w:shd w:val="clear" w:color="auto" w:fill="E0E0E0"/>
      <w:lang w:val="en-AU" w:eastAsia="en-AU"/>
    </w:rPr>
  </w:style>
  <w:style w:type="character" w:customStyle="1" w:styleId="Heading2Char">
    <w:name w:val="Heading 2 Char"/>
    <w:basedOn w:val="DefaultParagraphFont"/>
    <w:link w:val="Heading2"/>
    <w:uiPriority w:val="18"/>
    <w:rsid w:val="0053047F"/>
    <w:rPr>
      <w:rFonts w:ascii="Arial" w:eastAsia="Times New Roman" w:hAnsi="Arial" w:cs="Arial"/>
      <w:b/>
      <w:iCs/>
      <w:color w:val="000000" w:themeColor="text1"/>
      <w:szCs w:val="28"/>
      <w:shd w:val="clear" w:color="auto" w:fill="ECCFF1"/>
      <w:lang w:val="en-AU" w:eastAsia="en-AU"/>
    </w:rPr>
  </w:style>
  <w:style w:type="character" w:customStyle="1" w:styleId="Heading3Char">
    <w:name w:val="Heading 3 Char"/>
    <w:basedOn w:val="DefaultParagraphFont"/>
    <w:link w:val="Heading3"/>
    <w:uiPriority w:val="18"/>
    <w:rsid w:val="00337994"/>
    <w:rPr>
      <w:rFonts w:ascii="Arial" w:eastAsia="Times New Roman" w:hAnsi="Arial" w:cs="Arial"/>
      <w:b/>
      <w:color w:val="000000" w:themeColor="text1"/>
      <w:szCs w:val="26"/>
      <w:lang w:val="en-AU" w:eastAsia="en-AU"/>
    </w:rPr>
  </w:style>
  <w:style w:type="character" w:customStyle="1" w:styleId="Heading4Char">
    <w:name w:val="Heading 4 Char"/>
    <w:basedOn w:val="DefaultParagraphFont"/>
    <w:link w:val="Heading4"/>
    <w:uiPriority w:val="18"/>
    <w:rsid w:val="00337994"/>
    <w:rPr>
      <w:rFonts w:ascii="Arial" w:eastAsia="Times New Roman" w:hAnsi="Arial" w:cs="Arial"/>
      <w:b/>
      <w:bCs/>
      <w:color w:val="666666"/>
      <w:sz w:val="18"/>
      <w:szCs w:val="21"/>
      <w:lang w:val="en-AU" w:eastAsia="en-AU"/>
    </w:rPr>
  </w:style>
  <w:style w:type="character" w:customStyle="1" w:styleId="Heading5Char">
    <w:name w:val="Heading 5 Char"/>
    <w:basedOn w:val="DefaultParagraphFont"/>
    <w:link w:val="Heading5"/>
    <w:uiPriority w:val="18"/>
    <w:semiHidden/>
    <w:rsid w:val="0038203C"/>
    <w:rPr>
      <w:rFonts w:ascii="Arial" w:eastAsia="Times New Roman" w:hAnsi="Arial" w:cs="Times New Roman"/>
      <w:b/>
      <w:iCs/>
      <w:color w:val="515151"/>
      <w:szCs w:val="21"/>
      <w:lang w:val="en-AU" w:eastAsia="en-AU"/>
    </w:rPr>
  </w:style>
  <w:style w:type="paragraph" w:customStyle="1" w:styleId="AppendixHeading1">
    <w:name w:val="Appendix Heading 1"/>
    <w:basedOn w:val="Heading1"/>
    <w:next w:val="BodyText"/>
    <w:uiPriority w:val="19"/>
    <w:qFormat/>
    <w:rsid w:val="00810A21"/>
    <w:pPr>
      <w:numPr>
        <w:numId w:val="19"/>
      </w:numPr>
      <w:tabs>
        <w:tab w:val="clear" w:pos="1021"/>
        <w:tab w:val="left" w:pos="2268"/>
      </w:tabs>
      <w:suppressAutoHyphens/>
      <w:spacing w:before="60"/>
    </w:pPr>
    <w:rPr>
      <w:szCs w:val="30"/>
    </w:rPr>
  </w:style>
  <w:style w:type="numbering" w:customStyle="1" w:styleId="AppendixHeadingmaster">
    <w:name w:val="Appendix Heading (master)"/>
    <w:uiPriority w:val="99"/>
    <w:rsid w:val="00810A21"/>
    <w:pPr>
      <w:numPr>
        <w:numId w:val="1"/>
      </w:numPr>
    </w:pPr>
  </w:style>
  <w:style w:type="paragraph" w:styleId="BodyText">
    <w:name w:val="Body Text"/>
    <w:basedOn w:val="Normal"/>
    <w:link w:val="BodyTextChar"/>
    <w:qFormat/>
    <w:rsid w:val="0038203C"/>
    <w:pPr>
      <w:spacing w:before="60" w:after="60" w:line="240" w:lineRule="auto"/>
      <w:jc w:val="both"/>
    </w:pPr>
  </w:style>
  <w:style w:type="character" w:customStyle="1" w:styleId="BodyTextChar">
    <w:name w:val="Body Text Char"/>
    <w:basedOn w:val="DefaultParagraphFont"/>
    <w:link w:val="BodyText"/>
    <w:rsid w:val="0038203C"/>
    <w:rPr>
      <w:rFonts w:ascii="Arial" w:hAnsi="Arial"/>
      <w:lang w:val="en-AU"/>
    </w:rPr>
  </w:style>
  <w:style w:type="paragraph" w:customStyle="1" w:styleId="AppendixHeading2">
    <w:name w:val="Appendix Heading 2"/>
    <w:basedOn w:val="AppendixHeading1"/>
    <w:next w:val="BodyText"/>
    <w:uiPriority w:val="19"/>
    <w:qFormat/>
    <w:rsid w:val="00337994"/>
    <w:pPr>
      <w:numPr>
        <w:ilvl w:val="1"/>
      </w:numPr>
      <w:shd w:val="clear" w:color="auto" w:fill="ECCFF1"/>
      <w:tabs>
        <w:tab w:val="clear" w:pos="2268"/>
      </w:tabs>
    </w:pPr>
    <w:rPr>
      <w:color w:val="auto"/>
      <w:sz w:val="20"/>
    </w:rPr>
  </w:style>
  <w:style w:type="paragraph" w:customStyle="1" w:styleId="AppendixHeading3">
    <w:name w:val="Appendix Heading 3"/>
    <w:basedOn w:val="Heading3"/>
    <w:next w:val="BodyText"/>
    <w:uiPriority w:val="19"/>
    <w:rsid w:val="00810A21"/>
    <w:pPr>
      <w:numPr>
        <w:numId w:val="19"/>
      </w:numPr>
    </w:pPr>
  </w:style>
  <w:style w:type="paragraph" w:customStyle="1" w:styleId="Heading1non-numbered">
    <w:name w:val="Heading 1 (non-numbered)"/>
    <w:basedOn w:val="Heading1"/>
    <w:next w:val="BodyText"/>
    <w:uiPriority w:val="10"/>
    <w:semiHidden/>
    <w:qFormat/>
    <w:rsid w:val="00C33F1E"/>
    <w:pPr>
      <w:numPr>
        <w:numId w:val="9"/>
      </w:numPr>
    </w:pPr>
  </w:style>
  <w:style w:type="numbering" w:customStyle="1" w:styleId="Headingsmaster">
    <w:name w:val="Headings (master)"/>
    <w:uiPriority w:val="99"/>
    <w:rsid w:val="00945A11"/>
    <w:pPr>
      <w:numPr>
        <w:numId w:val="2"/>
      </w:numPr>
    </w:pPr>
  </w:style>
  <w:style w:type="paragraph" w:customStyle="1" w:styleId="Image">
    <w:name w:val="Image"/>
    <w:basedOn w:val="Normal"/>
    <w:next w:val="BodyText"/>
    <w:uiPriority w:val="21"/>
    <w:qFormat/>
    <w:rsid w:val="004D58DA"/>
    <w:pPr>
      <w:spacing w:before="60" w:after="60" w:line="240"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883FF8"/>
    <w:rPr>
      <w:sz w:val="17"/>
    </w:rPr>
  </w:style>
  <w:style w:type="paragraph" w:customStyle="1" w:styleId="TableBodyTextrightalign">
    <w:name w:val="Table Body Text (right align)"/>
    <w:basedOn w:val="TableBodyText"/>
    <w:uiPriority w:val="17"/>
    <w:qFormat/>
    <w:rsid w:val="007F56A0"/>
    <w:pPr>
      <w:jc w:val="right"/>
    </w:pPr>
  </w:style>
  <w:style w:type="table" w:styleId="TableGrid">
    <w:name w:val="Table Grid"/>
    <w:basedOn w:val="TableNormal"/>
    <w:uiPriority w:val="5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semiHidden/>
    <w:qFormat/>
    <w:rsid w:val="009F6BB7"/>
    <w:pPr>
      <w:ind w:left="1021" w:right="1021"/>
    </w:pPr>
    <w:rPr>
      <w:i/>
      <w:iCs/>
    </w:rPr>
  </w:style>
  <w:style w:type="character" w:customStyle="1" w:styleId="QuoteChar">
    <w:name w:val="Quote Char"/>
    <w:basedOn w:val="DefaultParagraphFont"/>
    <w:link w:val="Quote"/>
    <w:uiPriority w:val="18"/>
    <w:semiHidden/>
    <w:rsid w:val="00702728"/>
    <w:rPr>
      <w:rFonts w:ascii="Arial" w:hAnsi="Arial"/>
      <w:i/>
      <w:iCs/>
      <w:lang w:val="en-AU"/>
    </w:rPr>
  </w:style>
  <w:style w:type="paragraph" w:styleId="Header">
    <w:name w:val="header"/>
    <w:basedOn w:val="Normal"/>
    <w:link w:val="HeaderChar"/>
    <w:uiPriority w:val="24"/>
    <w:rsid w:val="007F56A0"/>
    <w:pPr>
      <w:tabs>
        <w:tab w:val="right" w:pos="0"/>
        <w:tab w:val="center" w:pos="4680"/>
        <w:tab w:val="right" w:pos="9360"/>
      </w:tabs>
      <w:spacing w:before="0" w:after="0" w:line="240" w:lineRule="auto"/>
    </w:pPr>
    <w:rPr>
      <w:b/>
      <w:color w:val="000000" w:themeColor="text1"/>
      <w:sz w:val="24"/>
    </w:rPr>
  </w:style>
  <w:style w:type="character" w:customStyle="1" w:styleId="HeaderChar">
    <w:name w:val="Header Char"/>
    <w:basedOn w:val="DefaultParagraphFont"/>
    <w:link w:val="Header"/>
    <w:uiPriority w:val="24"/>
    <w:rsid w:val="007F56A0"/>
    <w:rPr>
      <w:rFonts w:ascii="Arial" w:hAnsi="Arial"/>
      <w:b/>
      <w:color w:val="000000" w:themeColor="text1"/>
      <w:sz w:val="24"/>
      <w:lang w:val="en-AU"/>
    </w:rPr>
  </w:style>
  <w:style w:type="paragraph" w:styleId="Footer">
    <w:name w:val="footer"/>
    <w:basedOn w:val="Normal"/>
    <w:link w:val="FooterChar"/>
    <w:uiPriority w:val="24"/>
    <w:rsid w:val="005D1C90"/>
    <w:pPr>
      <w:tabs>
        <w:tab w:val="right" w:pos="14629"/>
      </w:tabs>
      <w:spacing w:before="20" w:after="0" w:line="240" w:lineRule="auto"/>
      <w:jc w:val="center"/>
    </w:pPr>
    <w:rPr>
      <w:i/>
      <w:sz w:val="18"/>
    </w:rPr>
  </w:style>
  <w:style w:type="character" w:customStyle="1" w:styleId="FooterChar">
    <w:name w:val="Footer Char"/>
    <w:basedOn w:val="DefaultParagraphFont"/>
    <w:link w:val="Footer"/>
    <w:uiPriority w:val="24"/>
    <w:rsid w:val="005D1C90"/>
    <w:rPr>
      <w:rFonts w:ascii="Arial" w:hAnsi="Arial"/>
      <w:i/>
      <w:sz w:val="18"/>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A25C00" w:themeColor="accent1" w:themeShade="BF"/>
    </w:rPr>
    <w:tblPr>
      <w:tblStyleRowBandSize w:val="1"/>
      <w:tblStyleColBandSize w:val="1"/>
      <w:tblBorders>
        <w:top w:val="single" w:sz="8" w:space="0" w:color="D97C00" w:themeColor="accent1"/>
        <w:bottom w:val="single" w:sz="8" w:space="0" w:color="D97C00" w:themeColor="accent1"/>
      </w:tblBorders>
    </w:tblPr>
    <w:tblStylePr w:type="firstRow">
      <w:pPr>
        <w:spacing w:before="0" w:after="0" w:line="240" w:lineRule="auto"/>
      </w:pPr>
      <w:rPr>
        <w:b/>
        <w:bCs/>
      </w:rPr>
      <w:tblPr/>
      <w:tcPr>
        <w:tcBorders>
          <w:top w:val="single" w:sz="8" w:space="0" w:color="D97C00" w:themeColor="accent1"/>
          <w:left w:val="nil"/>
          <w:bottom w:val="single" w:sz="8" w:space="0" w:color="D97C00" w:themeColor="accent1"/>
          <w:right w:val="nil"/>
          <w:insideH w:val="nil"/>
          <w:insideV w:val="nil"/>
        </w:tcBorders>
      </w:tcPr>
    </w:tblStylePr>
    <w:tblStylePr w:type="lastRow">
      <w:pPr>
        <w:spacing w:before="0" w:after="0" w:line="240" w:lineRule="auto"/>
      </w:pPr>
      <w:rPr>
        <w:b/>
        <w:bCs/>
      </w:rPr>
      <w:tblPr/>
      <w:tcPr>
        <w:tcBorders>
          <w:top w:val="single" w:sz="8" w:space="0" w:color="D97C00" w:themeColor="accent1"/>
          <w:left w:val="nil"/>
          <w:bottom w:val="single" w:sz="8" w:space="0" w:color="D97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6" w:themeFill="accent1" w:themeFillTint="3F"/>
      </w:tcPr>
    </w:tblStylePr>
    <w:tblStylePr w:type="band1Horz">
      <w:tblPr/>
      <w:tcPr>
        <w:tcBorders>
          <w:left w:val="nil"/>
          <w:right w:val="nil"/>
          <w:insideH w:val="nil"/>
          <w:insideV w:val="nil"/>
        </w:tcBorders>
        <w:shd w:val="clear" w:color="auto" w:fill="FFDFB6" w:themeFill="accent1" w:themeFillTint="3F"/>
      </w:tcPr>
    </w:tblStylePr>
  </w:style>
  <w:style w:type="paragraph" w:styleId="Title">
    <w:name w:val="Title"/>
    <w:basedOn w:val="Normal"/>
    <w:next w:val="BodyText"/>
    <w:link w:val="TitleChar"/>
    <w:uiPriority w:val="24"/>
    <w:rsid w:val="002044AE"/>
    <w:pPr>
      <w:spacing w:line="240" w:lineRule="auto"/>
    </w:pPr>
    <w:rPr>
      <w:rFonts w:eastAsiaTheme="majorEastAsia" w:cs="Arial"/>
      <w:b/>
      <w:color w:val="902EA3"/>
      <w:kern w:val="28"/>
      <w:sz w:val="28"/>
      <w:szCs w:val="52"/>
    </w:rPr>
  </w:style>
  <w:style w:type="character" w:customStyle="1" w:styleId="TitleChar">
    <w:name w:val="Title Char"/>
    <w:basedOn w:val="DefaultParagraphFont"/>
    <w:link w:val="Title"/>
    <w:uiPriority w:val="24"/>
    <w:rsid w:val="002044AE"/>
    <w:rPr>
      <w:rFonts w:ascii="Arial" w:eastAsiaTheme="majorEastAsia" w:hAnsi="Arial" w:cs="Arial"/>
      <w:b/>
      <w:color w:val="902EA3"/>
      <w:kern w:val="28"/>
      <w:sz w:val="28"/>
      <w:szCs w:val="52"/>
      <w:lang w:val="en-AU"/>
    </w:rPr>
  </w:style>
  <w:style w:type="paragraph" w:styleId="Subtitle">
    <w:name w:val="Subtitle"/>
    <w:basedOn w:val="Normal"/>
    <w:next w:val="BodyText"/>
    <w:link w:val="SubtitleChar"/>
    <w:uiPriority w:val="24"/>
    <w:semiHidden/>
    <w:rsid w:val="009703C4"/>
    <w:pPr>
      <w:numPr>
        <w:ilvl w:val="1"/>
      </w:numPr>
      <w:spacing w:before="360" w:after="480"/>
    </w:pPr>
    <w:rPr>
      <w:rFonts w:eastAsiaTheme="majorEastAsia" w:cstheme="majorBidi"/>
      <w:iCs/>
      <w:sz w:val="28"/>
      <w:szCs w:val="24"/>
    </w:rPr>
  </w:style>
  <w:style w:type="character" w:customStyle="1" w:styleId="SubtitleChar">
    <w:name w:val="Subtitle Char"/>
    <w:basedOn w:val="DefaultParagraphFont"/>
    <w:link w:val="Subtitle"/>
    <w:uiPriority w:val="24"/>
    <w:semiHidden/>
    <w:rsid w:val="00B643A4"/>
    <w:rPr>
      <w:rFonts w:ascii="Arial" w:eastAsiaTheme="majorEastAsia" w:hAnsi="Arial" w:cstheme="majorBidi"/>
      <w:iCs/>
      <w:sz w:val="28"/>
      <w:szCs w:val="24"/>
      <w:lang w:val="en-AU"/>
    </w:rPr>
  </w:style>
  <w:style w:type="numbering" w:customStyle="1" w:styleId="ListAlphanumericmaster">
    <w:name w:val="List Alphanumeric (master)"/>
    <w:uiPriority w:val="99"/>
    <w:rsid w:val="003D2B56"/>
    <w:pPr>
      <w:numPr>
        <w:numId w:val="5"/>
      </w:numPr>
    </w:pPr>
  </w:style>
  <w:style w:type="paragraph" w:styleId="TOCHeading">
    <w:name w:val="TOC Heading"/>
    <w:basedOn w:val="Heading1"/>
    <w:next w:val="Normal"/>
    <w:uiPriority w:val="24"/>
    <w:semiHidden/>
    <w:rsid w:val="00AE0185"/>
    <w:pPr>
      <w:keepLines/>
      <w:outlineLvl w:val="9"/>
    </w:pPr>
    <w:rPr>
      <w:rFonts w:eastAsiaTheme="majorEastAsia" w:cstheme="majorBidi"/>
      <w:szCs w:val="28"/>
      <w:lang w:eastAsia="en-US"/>
    </w:rPr>
  </w:style>
  <w:style w:type="paragraph" w:styleId="TOC1">
    <w:name w:val="toc 1"/>
    <w:basedOn w:val="Normal"/>
    <w:next w:val="Normal"/>
    <w:autoRedefine/>
    <w:uiPriority w:val="39"/>
    <w:semiHidden/>
    <w:rsid w:val="00FD4F8C"/>
    <w:pPr>
      <w:tabs>
        <w:tab w:val="left" w:pos="440"/>
        <w:tab w:val="right" w:leader="dot" w:pos="9639"/>
      </w:tabs>
      <w:spacing w:after="100"/>
      <w:ind w:left="442" w:right="851" w:hanging="442"/>
    </w:pPr>
    <w:rPr>
      <w:b/>
      <w:sz w:val="18"/>
    </w:rPr>
  </w:style>
  <w:style w:type="paragraph" w:styleId="TOC2">
    <w:name w:val="toc 2"/>
    <w:basedOn w:val="Normal"/>
    <w:next w:val="Normal"/>
    <w:autoRedefine/>
    <w:uiPriority w:val="39"/>
    <w:semiHidden/>
    <w:rsid w:val="001246AA"/>
    <w:pPr>
      <w:tabs>
        <w:tab w:val="left" w:pos="442"/>
        <w:tab w:val="right" w:leader="dot" w:pos="9639"/>
      </w:tabs>
      <w:spacing w:after="100"/>
      <w:ind w:left="442" w:right="851" w:hanging="442"/>
    </w:pPr>
    <w:rPr>
      <w:sz w:val="18"/>
    </w:rPr>
  </w:style>
  <w:style w:type="character" w:styleId="Hyperlink">
    <w:name w:val="Hyperlink"/>
    <w:basedOn w:val="DefaultParagraphFont"/>
    <w:uiPriority w:val="99"/>
    <w:qFormat/>
    <w:rsid w:val="00F2020A"/>
    <w:rPr>
      <w:color w:val="902EA3"/>
      <w:u w:val="single"/>
    </w:rPr>
  </w:style>
  <w:style w:type="paragraph" w:styleId="TOC3">
    <w:name w:val="toc 3"/>
    <w:basedOn w:val="Normal"/>
    <w:next w:val="Normal"/>
    <w:autoRedefine/>
    <w:uiPriority w:val="39"/>
    <w:semiHidden/>
    <w:rsid w:val="005B61FF"/>
    <w:pPr>
      <w:tabs>
        <w:tab w:val="left" w:pos="1928"/>
        <w:tab w:val="right" w:leader="dot" w:pos="9639"/>
      </w:tabs>
      <w:spacing w:after="100"/>
      <w:ind w:left="1928" w:right="851" w:hanging="794"/>
    </w:pPr>
    <w:rPr>
      <w:sz w:val="18"/>
    </w:rPr>
  </w:style>
  <w:style w:type="paragraph" w:styleId="Caption">
    <w:name w:val="caption"/>
    <w:basedOn w:val="Normal"/>
    <w:next w:val="BodyText"/>
    <w:uiPriority w:val="20"/>
    <w:rsid w:val="002E7ADF"/>
    <w:pPr>
      <w:spacing w:before="60" w:after="60" w:line="240" w:lineRule="auto"/>
    </w:pPr>
    <w:rPr>
      <w:b/>
      <w:bCs/>
      <w:color w:val="000000" w:themeColor="text1"/>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HSVHeading1">
    <w:name w:val="List HSV (Heading 1)"/>
    <w:basedOn w:val="ListNumber"/>
    <w:next w:val="ListHSV2"/>
    <w:uiPriority w:val="7"/>
    <w:qFormat/>
    <w:rsid w:val="00B94E2F"/>
    <w:pPr>
      <w:keepNext/>
      <w:numPr>
        <w:numId w:val="0"/>
      </w:numPr>
      <w:shd w:val="clear" w:color="auto" w:fill="E0E0E0"/>
      <w:spacing w:before="240" w:line="240" w:lineRule="auto"/>
    </w:pPr>
    <w:rPr>
      <w:b/>
      <w:color w:val="902EA3"/>
      <w:sz w:val="22"/>
    </w:rPr>
  </w:style>
  <w:style w:type="numbering" w:customStyle="1" w:styleId="ListHSVmaster">
    <w:name w:val="List HSV (master)"/>
    <w:uiPriority w:val="99"/>
    <w:rsid w:val="003F3AA1"/>
    <w:pPr>
      <w:numPr>
        <w:numId w:val="6"/>
      </w:numPr>
    </w:pPr>
  </w:style>
  <w:style w:type="paragraph" w:customStyle="1" w:styleId="ListHSV2">
    <w:name w:val="List HSV 2"/>
    <w:basedOn w:val="ListNumber2"/>
    <w:uiPriority w:val="7"/>
    <w:qFormat/>
    <w:rsid w:val="00AE1B80"/>
    <w:pPr>
      <w:spacing w:line="240" w:lineRule="auto"/>
    </w:pPr>
  </w:style>
  <w:style w:type="paragraph" w:customStyle="1" w:styleId="ListHSV3">
    <w:name w:val="List HSV 3"/>
    <w:basedOn w:val="ListHSV2"/>
    <w:uiPriority w:val="7"/>
    <w:qFormat/>
    <w:rsid w:val="00AE1B80"/>
    <w:pPr>
      <w:numPr>
        <w:ilvl w:val="2"/>
      </w:numPr>
    </w:pPr>
  </w:style>
  <w:style w:type="paragraph" w:customStyle="1" w:styleId="DocumentDetails">
    <w:name w:val="Document Details"/>
    <w:basedOn w:val="Normal"/>
    <w:next w:val="BodyText"/>
    <w:uiPriority w:val="24"/>
    <w:semiHidden/>
    <w:rsid w:val="00CF4D7F"/>
    <w:rPr>
      <w:sz w:val="18"/>
    </w:rPr>
  </w:style>
  <w:style w:type="paragraph" w:customStyle="1" w:styleId="SingleSpace">
    <w:name w:val="Single Space"/>
    <w:basedOn w:val="BodyText"/>
    <w:uiPriority w:val="23"/>
    <w:rsid w:val="0069066D"/>
    <w:pPr>
      <w:spacing w:before="0" w:after="0"/>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7C1A44"/>
    <w:pPr>
      <w:spacing w:after="100"/>
      <w:ind w:right="851"/>
    </w:pPr>
  </w:style>
  <w:style w:type="paragraph" w:customStyle="1" w:styleId="BodyTextindent">
    <w:name w:val="Body Text (indent)"/>
    <w:basedOn w:val="BodyText"/>
    <w:qFormat/>
    <w:rsid w:val="002E7ADF"/>
    <w:pPr>
      <w:ind w:left="425"/>
    </w:pPr>
  </w:style>
  <w:style w:type="paragraph" w:customStyle="1" w:styleId="BodyTextindent2">
    <w:name w:val="Body Text (indent 2)"/>
    <w:basedOn w:val="BodyText"/>
    <w:uiPriority w:val="1"/>
    <w:qFormat/>
    <w:rsid w:val="002E7ADF"/>
    <w:pPr>
      <w:ind w:left="851"/>
    </w:pPr>
  </w:style>
  <w:style w:type="paragraph" w:customStyle="1" w:styleId="BodyTextindent3">
    <w:name w:val="Body Text (indent 3)"/>
    <w:basedOn w:val="BodyText"/>
    <w:uiPriority w:val="1"/>
    <w:qFormat/>
    <w:rsid w:val="002E7ADF"/>
    <w:pPr>
      <w:ind w:left="1276"/>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tabs>
        <w:tab w:val="clear" w:pos="1021"/>
      </w:tabs>
      <w:spacing w:before="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Cs w:val="32"/>
      <w:lang w:val="en-AU" w:eastAsia="en-AU"/>
    </w:rPr>
  </w:style>
  <w:style w:type="character" w:styleId="PlaceholderText">
    <w:name w:val="Placeholder Text"/>
    <w:basedOn w:val="DefaultParagraphFont"/>
    <w:uiPriority w:val="99"/>
    <w:rsid w:val="004E5362"/>
    <w:rPr>
      <w:color w:val="7F7F7F" w:themeColor="text1" w:themeTint="80"/>
      <w:bdr w:val="none" w:sz="0" w:space="0" w:color="auto"/>
      <w:shd w:val="clear" w:color="auto" w:fill="FFFF00"/>
    </w:rPr>
  </w:style>
  <w:style w:type="paragraph" w:styleId="TOC4">
    <w:name w:val="toc 4"/>
    <w:basedOn w:val="TOC1"/>
    <w:next w:val="Normal"/>
    <w:autoRedefine/>
    <w:uiPriority w:val="39"/>
    <w:semiHidden/>
    <w:rsid w:val="007C1A44"/>
    <w:pPr>
      <w:tabs>
        <w:tab w:val="left" w:pos="1540"/>
      </w:tabs>
      <w:ind w:left="1418" w:hanging="1418"/>
    </w:pPr>
    <w:rPr>
      <w:noProof/>
    </w:rPr>
  </w:style>
  <w:style w:type="paragraph" w:customStyle="1" w:styleId="BodyTextindent4">
    <w:name w:val="Body Text (indent 4)"/>
    <w:basedOn w:val="BodyText"/>
    <w:uiPriority w:val="1"/>
    <w:qFormat/>
    <w:rsid w:val="0038203C"/>
    <w:pPr>
      <w:ind w:left="1701"/>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F17A46"/>
    <w:pPr>
      <w:spacing w:after="0" w:line="240" w:lineRule="auto"/>
    </w:pPr>
    <w:rPr>
      <w:rFonts w:ascii="Arial" w:hAnsi="Arial"/>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color w:val="FFFFFF" w:themeColor="background1"/>
      </w:rPr>
      <w:tblPr/>
      <w:tcPr>
        <w:shd w:val="clear" w:color="auto" w:fill="902EA3"/>
      </w:tcPr>
    </w:tblStylePr>
    <w:tblStylePr w:type="lastRow">
      <w:tblPr/>
      <w:tcPr>
        <w:shd w:val="clear" w:color="auto" w:fill="D9D9D9" w:themeFill="background1" w:themeFillShade="D9"/>
      </w:tcPr>
    </w:tblStylePr>
    <w:tblStylePr w:type="firstCol">
      <w:rPr>
        <w:b/>
        <w:color w:val="000000" w:themeColor="text1"/>
      </w:rPr>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ListNumber4">
    <w:name w:val="List Number 4"/>
    <w:basedOn w:val="Normal"/>
    <w:uiPriority w:val="8"/>
    <w:semiHidden/>
    <w:rsid w:val="008D7050"/>
    <w:pPr>
      <w:numPr>
        <w:ilvl w:val="3"/>
        <w:numId w:val="11"/>
      </w:numPr>
      <w:spacing w:before="60" w:after="60" w:line="140" w:lineRule="atLeast"/>
      <w:contextualSpacing/>
      <w:jc w:val="both"/>
    </w:pPr>
  </w:style>
  <w:style w:type="table" w:customStyle="1" w:styleId="CustomTablestandard">
    <w:name w:val="Custom Table (standard)"/>
    <w:basedOn w:val="TableNormal"/>
    <w:uiPriority w:val="99"/>
    <w:rsid w:val="00F17A46"/>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902EA3"/>
      </w:tcPr>
    </w:tblStylePr>
  </w:style>
  <w:style w:type="table" w:customStyle="1" w:styleId="CustomTableplaceholder">
    <w:name w:val="Custom Table (placeholder)"/>
    <w:basedOn w:val="TableNormal"/>
    <w:uiPriority w:val="99"/>
    <w:rsid w:val="00F17A46"/>
    <w:pPr>
      <w:spacing w:after="0" w:line="240" w:lineRule="auto"/>
    </w:pPr>
    <w:rPr>
      <w:rFonts w:ascii="Arial" w:hAnsi="Arial"/>
    </w:rPr>
    <w:tblPr/>
    <w:tcPr>
      <w:tcMar>
        <w:left w:w="0" w:type="dxa"/>
        <w:right w:w="0" w:type="dxa"/>
      </w:tcMar>
    </w:tcPr>
  </w:style>
  <w:style w:type="paragraph" w:styleId="Signature">
    <w:name w:val="Signature"/>
    <w:basedOn w:val="Normal"/>
    <w:link w:val="SignatureChar"/>
    <w:uiPriority w:val="23"/>
    <w:semiHidden/>
    <w:rsid w:val="009E61A1"/>
    <w:pPr>
      <w:spacing w:before="360" w:after="360"/>
    </w:pPr>
    <w:rPr>
      <w:rFonts w:ascii="Segoe Script" w:hAnsi="Segoe Script"/>
      <w:color w:val="969696"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9696" w:themeColor="text2" w:themeTint="99"/>
      <w:sz w:val="24"/>
      <w:lang w:val="en-AU"/>
    </w:rPr>
  </w:style>
  <w:style w:type="paragraph" w:styleId="Date">
    <w:name w:val="Date"/>
    <w:basedOn w:val="Normal"/>
    <w:next w:val="Normal"/>
    <w:link w:val="DateChar"/>
    <w:uiPriority w:val="24"/>
    <w:semiHidden/>
    <w:rsid w:val="00CF4D7F"/>
  </w:style>
  <w:style w:type="character" w:customStyle="1" w:styleId="DateChar">
    <w:name w:val="Date Char"/>
    <w:basedOn w:val="DefaultParagraphFont"/>
    <w:link w:val="Date"/>
    <w:uiPriority w:val="24"/>
    <w:semiHidden/>
    <w:rsid w:val="00D049A1"/>
    <w:rPr>
      <w:rFonts w:ascii="Arial" w:hAnsi="Arial"/>
      <w:lang w:val="en-AU"/>
    </w:rPr>
  </w:style>
  <w:style w:type="paragraph" w:customStyle="1" w:styleId="SecurityClassification">
    <w:name w:val="Security Classification"/>
    <w:basedOn w:val="Footer"/>
    <w:uiPriority w:val="24"/>
    <w:qFormat/>
    <w:rsid w:val="00F37FA9"/>
  </w:style>
  <w:style w:type="character" w:customStyle="1" w:styleId="Characterblack">
    <w:name w:val="Character (black)"/>
    <w:basedOn w:val="DefaultParagraphFont"/>
    <w:uiPriority w:val="1"/>
    <w:semiHidden/>
    <w:qFormat/>
    <w:rsid w:val="00DA795D"/>
    <w:rPr>
      <w:color w:val="000000" w:themeColor="text1"/>
    </w:rPr>
  </w:style>
  <w:style w:type="character" w:customStyle="1" w:styleId="Characterpurple">
    <w:name w:val="Character (purple)"/>
    <w:basedOn w:val="Characterblack"/>
    <w:uiPriority w:val="1"/>
    <w:qFormat/>
    <w:rsid w:val="002E7ADF"/>
    <w:rPr>
      <w:color w:val="902EA3"/>
    </w:rPr>
  </w:style>
  <w:style w:type="paragraph" w:customStyle="1" w:styleId="Heading1numbered">
    <w:name w:val="Heading 1 (numbered)"/>
    <w:basedOn w:val="Heading1"/>
    <w:next w:val="BodyText"/>
    <w:uiPriority w:val="5"/>
    <w:semiHidden/>
    <w:qFormat/>
    <w:rsid w:val="00D8526B"/>
    <w:pPr>
      <w:numPr>
        <w:numId w:val="10"/>
      </w:numPr>
      <w:tabs>
        <w:tab w:val="clear" w:pos="1021"/>
      </w:tabs>
    </w:pPr>
  </w:style>
  <w:style w:type="paragraph" w:customStyle="1" w:styleId="Heading2numbered">
    <w:name w:val="Heading 2 (numbered)"/>
    <w:basedOn w:val="Heading2"/>
    <w:next w:val="BodyText"/>
    <w:uiPriority w:val="5"/>
    <w:semiHidden/>
    <w:qFormat/>
    <w:rsid w:val="00D8526B"/>
    <w:pPr>
      <w:numPr>
        <w:ilvl w:val="1"/>
        <w:numId w:val="10"/>
      </w:numPr>
    </w:pPr>
  </w:style>
  <w:style w:type="paragraph" w:customStyle="1" w:styleId="Heading3numbered">
    <w:name w:val="Heading 3 (numbered)"/>
    <w:basedOn w:val="Heading3"/>
    <w:next w:val="BodyText"/>
    <w:uiPriority w:val="5"/>
    <w:semiHidden/>
    <w:qFormat/>
    <w:rsid w:val="00945A11"/>
    <w:pPr>
      <w:numPr>
        <w:numId w:val="10"/>
      </w:numPr>
      <w:spacing w:before="360" w:line="260" w:lineRule="atLeast"/>
    </w:pPr>
  </w:style>
  <w:style w:type="paragraph" w:customStyle="1" w:styleId="Heading4numbered">
    <w:name w:val="Heading 4 (numbered)"/>
    <w:basedOn w:val="Heading4"/>
    <w:uiPriority w:val="5"/>
    <w:semiHidden/>
    <w:qFormat/>
    <w:rsid w:val="0011714F"/>
    <w:pPr>
      <w:numPr>
        <w:ilvl w:val="3"/>
        <w:numId w:val="10"/>
      </w:numPr>
      <w:tabs>
        <w:tab w:val="clear" w:pos="1021"/>
      </w:tabs>
      <w:spacing w:before="360" w:line="260" w:lineRule="atLeast"/>
    </w:pPr>
    <w:rPr>
      <w:color w:val="000000" w:themeColor="text1"/>
    </w:rPr>
  </w:style>
  <w:style w:type="paragraph" w:customStyle="1" w:styleId="Heading5numbered">
    <w:name w:val="Heading 5 (numbered)"/>
    <w:basedOn w:val="Heading5"/>
    <w:next w:val="BodyText"/>
    <w:uiPriority w:val="5"/>
    <w:semiHidden/>
    <w:qFormat/>
    <w:rsid w:val="00C33F1E"/>
    <w:pPr>
      <w:numPr>
        <w:ilvl w:val="4"/>
        <w:numId w:val="10"/>
      </w:numPr>
      <w:spacing w:after="120" w:line="260" w:lineRule="atLeast"/>
    </w:pPr>
    <w:rPr>
      <w:color w:val="000000" w:themeColor="text1"/>
    </w:rPr>
  </w:style>
  <w:style w:type="numbering" w:customStyle="1" w:styleId="HeadingNumberedmaster">
    <w:name w:val="Heading Numbered (master)"/>
    <w:uiPriority w:val="99"/>
    <w:rsid w:val="00C33F1E"/>
    <w:pPr>
      <w:numPr>
        <w:numId w:val="7"/>
      </w:numPr>
    </w:pPr>
  </w:style>
  <w:style w:type="paragraph" w:customStyle="1" w:styleId="ListHSV4">
    <w:name w:val="List HSV 4"/>
    <w:basedOn w:val="ListHSV3"/>
    <w:uiPriority w:val="7"/>
    <w:qFormat/>
    <w:rsid w:val="00AE1B80"/>
    <w:pPr>
      <w:numPr>
        <w:ilvl w:val="0"/>
        <w:numId w:val="0"/>
      </w:numPr>
      <w:ind w:left="1701" w:hanging="425"/>
    </w:pPr>
    <w:rPr>
      <w:szCs w:val="20"/>
    </w:rPr>
  </w:style>
  <w:style w:type="paragraph" w:customStyle="1" w:styleId="ListHSV5">
    <w:name w:val="List HSV 5"/>
    <w:basedOn w:val="ListHSV4"/>
    <w:uiPriority w:val="7"/>
    <w:qFormat/>
    <w:rsid w:val="00AE1B80"/>
    <w:pPr>
      <w:numPr>
        <w:ilvl w:val="4"/>
      </w:numPr>
      <w:ind w:left="1701" w:hanging="425"/>
    </w:pPr>
  </w:style>
  <w:style w:type="character" w:styleId="FollowedHyperlink">
    <w:name w:val="FollowedHyperlink"/>
    <w:basedOn w:val="DefaultParagraphFont"/>
    <w:uiPriority w:val="19"/>
    <w:semiHidden/>
    <w:rsid w:val="00F2020A"/>
    <w:rPr>
      <w:color w:val="D97C00"/>
      <w:u w:val="single"/>
    </w:rPr>
  </w:style>
  <w:style w:type="character" w:styleId="UnresolvedMention">
    <w:name w:val="Unresolved Mention"/>
    <w:basedOn w:val="DefaultParagraphFont"/>
    <w:uiPriority w:val="99"/>
    <w:semiHidden/>
    <w:unhideWhenUsed/>
    <w:rsid w:val="00F2020A"/>
    <w:rPr>
      <w:color w:val="605E5C"/>
      <w:shd w:val="clear" w:color="auto" w:fill="E1DFDD"/>
    </w:rPr>
  </w:style>
  <w:style w:type="character" w:styleId="CommentReference">
    <w:name w:val="annotation reference"/>
    <w:basedOn w:val="DefaultParagraphFont"/>
    <w:uiPriority w:val="99"/>
    <w:semiHidden/>
    <w:rsid w:val="00EF0084"/>
    <w:rPr>
      <w:sz w:val="16"/>
      <w:szCs w:val="16"/>
    </w:rPr>
  </w:style>
  <w:style w:type="paragraph" w:styleId="CommentText">
    <w:name w:val="annotation text"/>
    <w:basedOn w:val="Normal"/>
    <w:link w:val="CommentTextChar"/>
    <w:uiPriority w:val="99"/>
    <w:semiHidden/>
    <w:rsid w:val="00EF0084"/>
    <w:pPr>
      <w:spacing w:line="240" w:lineRule="auto"/>
    </w:pPr>
  </w:style>
  <w:style w:type="character" w:customStyle="1" w:styleId="CommentTextChar">
    <w:name w:val="Comment Text Char"/>
    <w:basedOn w:val="DefaultParagraphFont"/>
    <w:link w:val="CommentText"/>
    <w:uiPriority w:val="99"/>
    <w:semiHidden/>
    <w:rsid w:val="00EF0084"/>
    <w:rPr>
      <w:rFonts w:ascii="Arial" w:hAnsi="Arial"/>
      <w:lang w:val="en-AU"/>
    </w:rPr>
  </w:style>
  <w:style w:type="paragraph" w:styleId="CommentSubject">
    <w:name w:val="annotation subject"/>
    <w:basedOn w:val="CommentText"/>
    <w:next w:val="CommentText"/>
    <w:link w:val="CommentSubjectChar"/>
    <w:uiPriority w:val="99"/>
    <w:semiHidden/>
    <w:rsid w:val="00EF0084"/>
    <w:rPr>
      <w:b/>
      <w:bCs/>
    </w:rPr>
  </w:style>
  <w:style w:type="character" w:customStyle="1" w:styleId="CommentSubjectChar">
    <w:name w:val="Comment Subject Char"/>
    <w:basedOn w:val="CommentTextChar"/>
    <w:link w:val="CommentSubject"/>
    <w:uiPriority w:val="99"/>
    <w:semiHidden/>
    <w:rsid w:val="00EF0084"/>
    <w:rPr>
      <w:rFonts w:ascii="Arial" w:hAnsi="Arial"/>
      <w:b/>
      <w:bCs/>
      <w:lang w:val="en-AU"/>
    </w:rPr>
  </w:style>
  <w:style w:type="paragraph" w:styleId="Revision">
    <w:name w:val="Revision"/>
    <w:hidden/>
    <w:uiPriority w:val="99"/>
    <w:semiHidden/>
    <w:rsid w:val="00A17746"/>
    <w:pPr>
      <w:spacing w:after="0" w:line="240" w:lineRule="auto"/>
    </w:pPr>
    <w:rPr>
      <w:rFonts w:ascii="Arial" w:hAnsi="Arial"/>
      <w:lang w:val="en-AU"/>
    </w:rPr>
  </w:style>
  <w:style w:type="paragraph" w:customStyle="1" w:styleId="Headertitle">
    <w:name w:val="Header (title)"/>
    <w:basedOn w:val="Header"/>
    <w:uiPriority w:val="24"/>
    <w:qFormat/>
    <w:rsid w:val="00133282"/>
    <w:pPr>
      <w:spacing w:after="120"/>
    </w:pPr>
    <w:rPr>
      <w:noProof/>
      <w:color w:val="902EA3"/>
      <w:sz w:val="26"/>
    </w:rPr>
  </w:style>
  <w:style w:type="table" w:customStyle="1" w:styleId="CustomTableindented">
    <w:name w:val="Custom Table (indented)"/>
    <w:basedOn w:val="CustomTablestandard"/>
    <w:uiPriority w:val="99"/>
    <w:rsid w:val="00010951"/>
    <w:tblPr>
      <w:tblInd w:w="425" w:type="dxa"/>
    </w:tblPr>
    <w:tblStylePr w:type="firstRow">
      <w:rPr>
        <w:rFonts w:ascii="Arial" w:hAnsi="Arial"/>
        <w:b w:val="0"/>
        <w:color w:val="auto"/>
      </w:rPr>
      <w:tblPr/>
      <w:tcPr>
        <w:shd w:val="clear" w:color="auto" w:fill="D9D9D9" w:themeFill="background1" w:themeFillShade="D9"/>
      </w:tcPr>
    </w:tblStylePr>
    <w:tblStylePr w:type="lastRow">
      <w:tblPr/>
      <w:tcPr>
        <w:shd w:val="clear" w:color="auto" w:fill="D9D9D9" w:themeFill="background1" w:themeFillShade="D9"/>
      </w:tcPr>
    </w:tblStylePr>
    <w:tblStylePr w:type="firstCol">
      <w:tblPr/>
      <w:tcPr>
        <w:shd w:val="clear" w:color="auto" w:fill="D9D9D9" w:themeFill="background1" w:themeFillShade="D9"/>
      </w:tcPr>
    </w:tblStylePr>
  </w:style>
  <w:style w:type="paragraph" w:customStyle="1" w:styleId="10ptSpace">
    <w:name w:val="10pt Space"/>
    <w:basedOn w:val="BodyText"/>
    <w:uiPriority w:val="24"/>
    <w:qFormat/>
    <w:rsid w:val="007F56A0"/>
    <w:pPr>
      <w:spacing w:before="0" w:after="0"/>
    </w:pPr>
  </w:style>
  <w:style w:type="paragraph" w:customStyle="1" w:styleId="TableHeading2">
    <w:name w:val="Table Heading 2"/>
    <w:basedOn w:val="TableHeading1"/>
    <w:next w:val="TableBodyText"/>
    <w:uiPriority w:val="13"/>
    <w:qFormat/>
    <w:rsid w:val="00883FF8"/>
    <w:rPr>
      <w:color w:val="000000" w:themeColor="text1"/>
    </w:rPr>
  </w:style>
  <w:style w:type="character" w:customStyle="1" w:styleId="ListHSV2Heading2optional">
    <w:name w:val="List HSV 2 (Heading 2 optional)"/>
    <w:basedOn w:val="DefaultParagraphFont"/>
    <w:uiPriority w:val="8"/>
    <w:semiHidden/>
    <w:qFormat/>
    <w:rsid w:val="00FD23BA"/>
    <w:rPr>
      <w:b/>
      <w:sz w:val="22"/>
      <w:bdr w:val="none" w:sz="0" w:space="0" w:color="auto"/>
      <w:shd w:val="clear" w:color="auto" w:fill="F2F2F2"/>
    </w:rPr>
  </w:style>
  <w:style w:type="character" w:customStyle="1" w:styleId="ListHSV3Heading2optional">
    <w:name w:val="List HSV 3 (Heading 2 optional)"/>
    <w:basedOn w:val="DefaultParagraphFont"/>
    <w:uiPriority w:val="8"/>
    <w:semiHidden/>
    <w:qFormat/>
    <w:rsid w:val="0083644E"/>
    <w:rPr>
      <w:b/>
      <w:sz w:val="20"/>
    </w:rPr>
  </w:style>
  <w:style w:type="paragraph" w:customStyle="1" w:styleId="ListAlternativeHSVHeading1">
    <w:name w:val="List Alternative HSV (Heading 1)"/>
    <w:basedOn w:val="ListHSVHeading1"/>
    <w:uiPriority w:val="8"/>
    <w:qFormat/>
    <w:rsid w:val="00CD2722"/>
    <w:pPr>
      <w:numPr>
        <w:numId w:val="20"/>
      </w:numPr>
    </w:pPr>
  </w:style>
  <w:style w:type="paragraph" w:customStyle="1" w:styleId="ListAlternativeHSVHeading2">
    <w:name w:val="List Alternative HSV (Heading 2)"/>
    <w:basedOn w:val="ListHSV2"/>
    <w:next w:val="BodyText"/>
    <w:uiPriority w:val="8"/>
    <w:qFormat/>
    <w:rsid w:val="00CD2722"/>
    <w:pPr>
      <w:keepNext/>
      <w:numPr>
        <w:numId w:val="20"/>
      </w:numPr>
      <w:shd w:val="clear" w:color="auto" w:fill="ECCFF1"/>
    </w:pPr>
    <w:rPr>
      <w:b/>
    </w:rPr>
  </w:style>
  <w:style w:type="numbering" w:customStyle="1" w:styleId="ListHSVAlternativeMaster">
    <w:name w:val="List HSV Alternative (Master)"/>
    <w:uiPriority w:val="99"/>
    <w:rsid w:val="003341ED"/>
    <w:pPr>
      <w:numPr>
        <w:numId w:val="17"/>
      </w:numPr>
    </w:pPr>
  </w:style>
  <w:style w:type="paragraph" w:customStyle="1" w:styleId="SmallSpace">
    <w:name w:val="Small Space"/>
    <w:basedOn w:val="BodyText"/>
    <w:uiPriority w:val="23"/>
    <w:rsid w:val="006B11A2"/>
    <w:pPr>
      <w:spacing w:before="0" w:after="0"/>
      <w:jc w:val="left"/>
    </w:pPr>
    <w:rPr>
      <w:sz w:val="12"/>
    </w:rPr>
  </w:style>
  <w:style w:type="paragraph" w:customStyle="1" w:styleId="ListAlternativeHSV3">
    <w:name w:val="List Alternative HSV 3"/>
    <w:basedOn w:val="ListHSV3"/>
    <w:uiPriority w:val="8"/>
    <w:qFormat/>
    <w:rsid w:val="00CD2722"/>
    <w:pPr>
      <w:numPr>
        <w:numId w:val="20"/>
      </w:numPr>
    </w:pPr>
  </w:style>
  <w:style w:type="paragraph" w:customStyle="1" w:styleId="ListAlternativeHSV4">
    <w:name w:val="List Alternative HSV 4"/>
    <w:basedOn w:val="ListHSV4"/>
    <w:uiPriority w:val="8"/>
    <w:qFormat/>
    <w:rsid w:val="00CD2722"/>
    <w:pPr>
      <w:ind w:left="425"/>
    </w:pPr>
  </w:style>
  <w:style w:type="paragraph" w:customStyle="1" w:styleId="ListAlternativeHSV5">
    <w:name w:val="List Alternative HSV 5"/>
    <w:basedOn w:val="ListHSV5"/>
    <w:uiPriority w:val="8"/>
    <w:qFormat/>
    <w:rsid w:val="00CD2722"/>
    <w:pPr>
      <w:numPr>
        <w:numId w:val="20"/>
      </w:numPr>
    </w:pPr>
  </w:style>
  <w:style w:type="numbering" w:customStyle="1" w:styleId="ListAlternativeHSVmaster">
    <w:name w:val="List Alternative HSV (master)"/>
    <w:uiPriority w:val="99"/>
    <w:rsid w:val="00CD2722"/>
    <w:pPr>
      <w:numPr>
        <w:numId w:val="18"/>
      </w:numPr>
    </w:pPr>
  </w:style>
  <w:style w:type="paragraph" w:styleId="NormalWeb">
    <w:name w:val="Normal (Web)"/>
    <w:basedOn w:val="Normal"/>
    <w:uiPriority w:val="99"/>
    <w:semiHidden/>
    <w:rsid w:val="00E8041F"/>
    <w:rPr>
      <w:rFonts w:ascii="Times New Roman" w:hAnsi="Times New Roman" w:cs="Times New Roman"/>
      <w:sz w:val="24"/>
      <w:szCs w:val="24"/>
    </w:rPr>
  </w:style>
  <w:style w:type="paragraph" w:customStyle="1" w:styleId="Bullet1">
    <w:name w:val="Bullet1"/>
    <w:uiPriority w:val="1"/>
    <w:qFormat/>
    <w:rsid w:val="00CA55E6"/>
    <w:pPr>
      <w:spacing w:before="120" w:after="120" w:line="260" w:lineRule="atLeast"/>
    </w:pPr>
    <w:rPr>
      <w:lang w:val="en-AU"/>
    </w:rPr>
  </w:style>
  <w:style w:type="paragraph" w:customStyle="1" w:styleId="Bullet2">
    <w:name w:val="Bullet2"/>
    <w:basedOn w:val="Bullet1"/>
    <w:uiPriority w:val="1"/>
    <w:qFormat/>
    <w:rsid w:val="00486A32"/>
    <w:pPr>
      <w:ind w:left="644" w:hanging="360"/>
    </w:pPr>
  </w:style>
  <w:style w:type="paragraph" w:customStyle="1" w:styleId="Bullet3">
    <w:name w:val="Bullet3"/>
    <w:basedOn w:val="Bullet1"/>
    <w:uiPriority w:val="1"/>
    <w:qFormat/>
    <w:rsid w:val="00486A32"/>
    <w:pPr>
      <w:ind w:left="852" w:hanging="284"/>
    </w:pPr>
  </w:style>
  <w:style w:type="paragraph" w:customStyle="1" w:styleId="ContactName">
    <w:name w:val="Contact Name"/>
    <w:basedOn w:val="NoSpacing"/>
    <w:next w:val="NoSpacing"/>
    <w:qFormat/>
    <w:rsid w:val="00A93F00"/>
    <w:pPr>
      <w:spacing w:before="200"/>
    </w:pPr>
    <w:rPr>
      <w:rFonts w:asciiTheme="minorHAnsi" w:eastAsiaTheme="minorHAnsi" w:hAnsiTheme="minorHAnsi" w:cstheme="minorBidi"/>
      <w:sz w:val="20"/>
      <w:szCs w:val="20"/>
      <w:lang w:eastAsia="en-US"/>
    </w:rPr>
  </w:style>
  <w:style w:type="paragraph" w:customStyle="1" w:styleId="ContactDetails">
    <w:name w:val="Contact Details"/>
    <w:basedOn w:val="ContactName"/>
    <w:qFormat/>
    <w:rsid w:val="00A93F00"/>
    <w:pPr>
      <w:spacing w:before="0"/>
    </w:pPr>
  </w:style>
  <w:style w:type="paragraph" w:customStyle="1" w:styleId="NumList1">
    <w:name w:val="NumList1"/>
    <w:basedOn w:val="Normal"/>
    <w:uiPriority w:val="3"/>
    <w:qFormat/>
    <w:rsid w:val="00654E6E"/>
    <w:pPr>
      <w:numPr>
        <w:numId w:val="22"/>
      </w:numPr>
    </w:pPr>
    <w:rPr>
      <w:rFonts w:asciiTheme="minorHAnsi" w:hAnsiTheme="minorHAnsi"/>
    </w:rPr>
  </w:style>
  <w:style w:type="paragraph" w:customStyle="1" w:styleId="NumList2">
    <w:name w:val="NumList2"/>
    <w:basedOn w:val="NumList1"/>
    <w:uiPriority w:val="3"/>
    <w:qFormat/>
    <w:rsid w:val="00654E6E"/>
    <w:pPr>
      <w:numPr>
        <w:ilvl w:val="1"/>
      </w:numPr>
    </w:pPr>
  </w:style>
  <w:style w:type="paragraph" w:customStyle="1" w:styleId="NumList3">
    <w:name w:val="NumList3"/>
    <w:basedOn w:val="NumList1"/>
    <w:uiPriority w:val="3"/>
    <w:qFormat/>
    <w:rsid w:val="00654E6E"/>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3195">
      <w:bodyDiv w:val="1"/>
      <w:marLeft w:val="0"/>
      <w:marRight w:val="0"/>
      <w:marTop w:val="0"/>
      <w:marBottom w:val="0"/>
      <w:divBdr>
        <w:top w:val="none" w:sz="0" w:space="0" w:color="auto"/>
        <w:left w:val="none" w:sz="0" w:space="0" w:color="auto"/>
        <w:bottom w:val="none" w:sz="0" w:space="0" w:color="auto"/>
        <w:right w:val="none" w:sz="0" w:space="0" w:color="auto"/>
      </w:divBdr>
    </w:div>
    <w:div w:id="36516626">
      <w:bodyDiv w:val="1"/>
      <w:marLeft w:val="0"/>
      <w:marRight w:val="0"/>
      <w:marTop w:val="0"/>
      <w:marBottom w:val="0"/>
      <w:divBdr>
        <w:top w:val="none" w:sz="0" w:space="0" w:color="auto"/>
        <w:left w:val="none" w:sz="0" w:space="0" w:color="auto"/>
        <w:bottom w:val="none" w:sz="0" w:space="0" w:color="auto"/>
        <w:right w:val="none" w:sz="0" w:space="0" w:color="auto"/>
      </w:divBdr>
    </w:div>
    <w:div w:id="246114716">
      <w:bodyDiv w:val="1"/>
      <w:marLeft w:val="0"/>
      <w:marRight w:val="0"/>
      <w:marTop w:val="0"/>
      <w:marBottom w:val="0"/>
      <w:divBdr>
        <w:top w:val="none" w:sz="0" w:space="0" w:color="auto"/>
        <w:left w:val="none" w:sz="0" w:space="0" w:color="auto"/>
        <w:bottom w:val="none" w:sz="0" w:space="0" w:color="auto"/>
        <w:right w:val="none" w:sz="0" w:space="0" w:color="auto"/>
      </w:divBdr>
    </w:div>
    <w:div w:id="271137566">
      <w:bodyDiv w:val="1"/>
      <w:marLeft w:val="0"/>
      <w:marRight w:val="0"/>
      <w:marTop w:val="0"/>
      <w:marBottom w:val="0"/>
      <w:divBdr>
        <w:top w:val="none" w:sz="0" w:space="0" w:color="auto"/>
        <w:left w:val="none" w:sz="0" w:space="0" w:color="auto"/>
        <w:bottom w:val="none" w:sz="0" w:space="0" w:color="auto"/>
        <w:right w:val="none" w:sz="0" w:space="0" w:color="auto"/>
      </w:divBdr>
    </w:div>
    <w:div w:id="303240596">
      <w:bodyDiv w:val="1"/>
      <w:marLeft w:val="0"/>
      <w:marRight w:val="0"/>
      <w:marTop w:val="0"/>
      <w:marBottom w:val="0"/>
      <w:divBdr>
        <w:top w:val="none" w:sz="0" w:space="0" w:color="auto"/>
        <w:left w:val="none" w:sz="0" w:space="0" w:color="auto"/>
        <w:bottom w:val="none" w:sz="0" w:space="0" w:color="auto"/>
        <w:right w:val="none" w:sz="0" w:space="0" w:color="auto"/>
      </w:divBdr>
    </w:div>
    <w:div w:id="384573406">
      <w:bodyDiv w:val="1"/>
      <w:marLeft w:val="0"/>
      <w:marRight w:val="0"/>
      <w:marTop w:val="0"/>
      <w:marBottom w:val="0"/>
      <w:divBdr>
        <w:top w:val="none" w:sz="0" w:space="0" w:color="auto"/>
        <w:left w:val="none" w:sz="0" w:space="0" w:color="auto"/>
        <w:bottom w:val="none" w:sz="0" w:space="0" w:color="auto"/>
        <w:right w:val="none" w:sz="0" w:space="0" w:color="auto"/>
      </w:divBdr>
    </w:div>
    <w:div w:id="544369477">
      <w:bodyDiv w:val="1"/>
      <w:marLeft w:val="0"/>
      <w:marRight w:val="0"/>
      <w:marTop w:val="0"/>
      <w:marBottom w:val="0"/>
      <w:divBdr>
        <w:top w:val="none" w:sz="0" w:space="0" w:color="auto"/>
        <w:left w:val="none" w:sz="0" w:space="0" w:color="auto"/>
        <w:bottom w:val="none" w:sz="0" w:space="0" w:color="auto"/>
        <w:right w:val="none" w:sz="0" w:space="0" w:color="auto"/>
      </w:divBdr>
    </w:div>
    <w:div w:id="755517264">
      <w:bodyDiv w:val="1"/>
      <w:marLeft w:val="0"/>
      <w:marRight w:val="0"/>
      <w:marTop w:val="0"/>
      <w:marBottom w:val="0"/>
      <w:divBdr>
        <w:top w:val="none" w:sz="0" w:space="0" w:color="auto"/>
        <w:left w:val="none" w:sz="0" w:space="0" w:color="auto"/>
        <w:bottom w:val="none" w:sz="0" w:space="0" w:color="auto"/>
        <w:right w:val="none" w:sz="0" w:space="0" w:color="auto"/>
      </w:divBdr>
    </w:div>
    <w:div w:id="994725750">
      <w:bodyDiv w:val="1"/>
      <w:marLeft w:val="0"/>
      <w:marRight w:val="0"/>
      <w:marTop w:val="0"/>
      <w:marBottom w:val="0"/>
      <w:divBdr>
        <w:top w:val="none" w:sz="0" w:space="0" w:color="auto"/>
        <w:left w:val="none" w:sz="0" w:space="0" w:color="auto"/>
        <w:bottom w:val="none" w:sz="0" w:space="0" w:color="auto"/>
        <w:right w:val="none" w:sz="0" w:space="0" w:color="auto"/>
      </w:divBdr>
    </w:div>
    <w:div w:id="1321353118">
      <w:bodyDiv w:val="1"/>
      <w:marLeft w:val="0"/>
      <w:marRight w:val="0"/>
      <w:marTop w:val="0"/>
      <w:marBottom w:val="0"/>
      <w:divBdr>
        <w:top w:val="none" w:sz="0" w:space="0" w:color="auto"/>
        <w:left w:val="none" w:sz="0" w:space="0" w:color="auto"/>
        <w:bottom w:val="none" w:sz="0" w:space="0" w:color="auto"/>
        <w:right w:val="none" w:sz="0" w:space="0" w:color="auto"/>
      </w:divBdr>
    </w:div>
    <w:div w:id="1406800450">
      <w:bodyDiv w:val="1"/>
      <w:marLeft w:val="0"/>
      <w:marRight w:val="0"/>
      <w:marTop w:val="0"/>
      <w:marBottom w:val="0"/>
      <w:divBdr>
        <w:top w:val="none" w:sz="0" w:space="0" w:color="auto"/>
        <w:left w:val="none" w:sz="0" w:space="0" w:color="auto"/>
        <w:bottom w:val="none" w:sz="0" w:space="0" w:color="auto"/>
        <w:right w:val="none" w:sz="0" w:space="0" w:color="auto"/>
      </w:divBdr>
    </w:div>
    <w:div w:id="1482238502">
      <w:bodyDiv w:val="1"/>
      <w:marLeft w:val="0"/>
      <w:marRight w:val="0"/>
      <w:marTop w:val="0"/>
      <w:marBottom w:val="0"/>
      <w:divBdr>
        <w:top w:val="none" w:sz="0" w:space="0" w:color="auto"/>
        <w:left w:val="none" w:sz="0" w:space="0" w:color="auto"/>
        <w:bottom w:val="none" w:sz="0" w:space="0" w:color="auto"/>
        <w:right w:val="none" w:sz="0" w:space="0" w:color="auto"/>
      </w:divBdr>
    </w:div>
    <w:div w:id="1587573749">
      <w:bodyDiv w:val="1"/>
      <w:marLeft w:val="0"/>
      <w:marRight w:val="0"/>
      <w:marTop w:val="0"/>
      <w:marBottom w:val="0"/>
      <w:divBdr>
        <w:top w:val="none" w:sz="0" w:space="0" w:color="auto"/>
        <w:left w:val="none" w:sz="0" w:space="0" w:color="auto"/>
        <w:bottom w:val="none" w:sz="0" w:space="0" w:color="auto"/>
        <w:right w:val="none" w:sz="0" w:space="0" w:color="auto"/>
      </w:divBdr>
      <w:divsChild>
        <w:div w:id="540752900">
          <w:marLeft w:val="446"/>
          <w:marRight w:val="0"/>
          <w:marTop w:val="0"/>
          <w:marBottom w:val="0"/>
          <w:divBdr>
            <w:top w:val="none" w:sz="0" w:space="0" w:color="auto"/>
            <w:left w:val="none" w:sz="0" w:space="0" w:color="auto"/>
            <w:bottom w:val="none" w:sz="0" w:space="0" w:color="auto"/>
            <w:right w:val="none" w:sz="0" w:space="0" w:color="auto"/>
          </w:divBdr>
        </w:div>
        <w:div w:id="1577663145">
          <w:marLeft w:val="446"/>
          <w:marRight w:val="0"/>
          <w:marTop w:val="0"/>
          <w:marBottom w:val="0"/>
          <w:divBdr>
            <w:top w:val="none" w:sz="0" w:space="0" w:color="auto"/>
            <w:left w:val="none" w:sz="0" w:space="0" w:color="auto"/>
            <w:bottom w:val="none" w:sz="0" w:space="0" w:color="auto"/>
            <w:right w:val="none" w:sz="0" w:space="0" w:color="auto"/>
          </w:divBdr>
        </w:div>
        <w:div w:id="2085562924">
          <w:marLeft w:val="446"/>
          <w:marRight w:val="0"/>
          <w:marTop w:val="0"/>
          <w:marBottom w:val="0"/>
          <w:divBdr>
            <w:top w:val="none" w:sz="0" w:space="0" w:color="auto"/>
            <w:left w:val="none" w:sz="0" w:space="0" w:color="auto"/>
            <w:bottom w:val="none" w:sz="0" w:space="0" w:color="auto"/>
            <w:right w:val="none" w:sz="0" w:space="0" w:color="auto"/>
          </w:divBdr>
        </w:div>
        <w:div w:id="672531242">
          <w:marLeft w:val="446"/>
          <w:marRight w:val="0"/>
          <w:marTop w:val="0"/>
          <w:marBottom w:val="0"/>
          <w:divBdr>
            <w:top w:val="none" w:sz="0" w:space="0" w:color="auto"/>
            <w:left w:val="none" w:sz="0" w:space="0" w:color="auto"/>
            <w:bottom w:val="none" w:sz="0" w:space="0" w:color="auto"/>
            <w:right w:val="none" w:sz="0" w:space="0" w:color="auto"/>
          </w:divBdr>
        </w:div>
        <w:div w:id="501900195">
          <w:marLeft w:val="446"/>
          <w:marRight w:val="0"/>
          <w:marTop w:val="0"/>
          <w:marBottom w:val="0"/>
          <w:divBdr>
            <w:top w:val="none" w:sz="0" w:space="0" w:color="auto"/>
            <w:left w:val="none" w:sz="0" w:space="0" w:color="auto"/>
            <w:bottom w:val="none" w:sz="0" w:space="0" w:color="auto"/>
            <w:right w:val="none" w:sz="0" w:space="0" w:color="auto"/>
          </w:divBdr>
        </w:div>
        <w:div w:id="1050614978">
          <w:marLeft w:val="446"/>
          <w:marRight w:val="0"/>
          <w:marTop w:val="0"/>
          <w:marBottom w:val="0"/>
          <w:divBdr>
            <w:top w:val="none" w:sz="0" w:space="0" w:color="auto"/>
            <w:left w:val="none" w:sz="0" w:space="0" w:color="auto"/>
            <w:bottom w:val="none" w:sz="0" w:space="0" w:color="auto"/>
            <w:right w:val="none" w:sz="0" w:space="0" w:color="auto"/>
          </w:divBdr>
        </w:div>
      </w:divsChild>
    </w:div>
    <w:div w:id="1621524445">
      <w:bodyDiv w:val="1"/>
      <w:marLeft w:val="0"/>
      <w:marRight w:val="0"/>
      <w:marTop w:val="0"/>
      <w:marBottom w:val="0"/>
      <w:divBdr>
        <w:top w:val="none" w:sz="0" w:space="0" w:color="auto"/>
        <w:left w:val="none" w:sz="0" w:space="0" w:color="auto"/>
        <w:bottom w:val="none" w:sz="0" w:space="0" w:color="auto"/>
        <w:right w:val="none" w:sz="0" w:space="0" w:color="auto"/>
      </w:divBdr>
    </w:div>
    <w:div w:id="1644119270">
      <w:bodyDiv w:val="1"/>
      <w:marLeft w:val="0"/>
      <w:marRight w:val="0"/>
      <w:marTop w:val="0"/>
      <w:marBottom w:val="0"/>
      <w:divBdr>
        <w:top w:val="none" w:sz="0" w:space="0" w:color="auto"/>
        <w:left w:val="none" w:sz="0" w:space="0" w:color="auto"/>
        <w:bottom w:val="none" w:sz="0" w:space="0" w:color="auto"/>
        <w:right w:val="none" w:sz="0" w:space="0" w:color="auto"/>
      </w:divBdr>
    </w:div>
    <w:div w:id="1781027845">
      <w:bodyDiv w:val="1"/>
      <w:marLeft w:val="0"/>
      <w:marRight w:val="0"/>
      <w:marTop w:val="0"/>
      <w:marBottom w:val="0"/>
      <w:divBdr>
        <w:top w:val="none" w:sz="0" w:space="0" w:color="auto"/>
        <w:left w:val="none" w:sz="0" w:space="0" w:color="auto"/>
        <w:bottom w:val="none" w:sz="0" w:space="0" w:color="auto"/>
        <w:right w:val="none" w:sz="0" w:space="0" w:color="auto"/>
      </w:divBdr>
    </w:div>
    <w:div w:id="1824540317">
      <w:bodyDiv w:val="1"/>
      <w:marLeft w:val="0"/>
      <w:marRight w:val="0"/>
      <w:marTop w:val="0"/>
      <w:marBottom w:val="0"/>
      <w:divBdr>
        <w:top w:val="none" w:sz="0" w:space="0" w:color="auto"/>
        <w:left w:val="none" w:sz="0" w:space="0" w:color="auto"/>
        <w:bottom w:val="none" w:sz="0" w:space="0" w:color="auto"/>
        <w:right w:val="none" w:sz="0" w:space="0" w:color="auto"/>
      </w:divBdr>
    </w:div>
    <w:div w:id="1859350456">
      <w:bodyDiv w:val="1"/>
      <w:marLeft w:val="0"/>
      <w:marRight w:val="0"/>
      <w:marTop w:val="0"/>
      <w:marBottom w:val="0"/>
      <w:divBdr>
        <w:top w:val="none" w:sz="0" w:space="0" w:color="auto"/>
        <w:left w:val="none" w:sz="0" w:space="0" w:color="auto"/>
        <w:bottom w:val="none" w:sz="0" w:space="0" w:color="auto"/>
        <w:right w:val="none" w:sz="0" w:space="0" w:color="auto"/>
      </w:divBdr>
    </w:div>
    <w:div w:id="1892762608">
      <w:bodyDiv w:val="1"/>
      <w:marLeft w:val="0"/>
      <w:marRight w:val="0"/>
      <w:marTop w:val="0"/>
      <w:marBottom w:val="0"/>
      <w:divBdr>
        <w:top w:val="none" w:sz="0" w:space="0" w:color="auto"/>
        <w:left w:val="none" w:sz="0" w:space="0" w:color="auto"/>
        <w:bottom w:val="none" w:sz="0" w:space="0" w:color="auto"/>
        <w:right w:val="none" w:sz="0" w:space="0" w:color="auto"/>
      </w:divBdr>
    </w:div>
    <w:div w:id="1905867703">
      <w:bodyDiv w:val="1"/>
      <w:marLeft w:val="0"/>
      <w:marRight w:val="0"/>
      <w:marTop w:val="0"/>
      <w:marBottom w:val="0"/>
      <w:divBdr>
        <w:top w:val="none" w:sz="0" w:space="0" w:color="auto"/>
        <w:left w:val="none" w:sz="0" w:space="0" w:color="auto"/>
        <w:bottom w:val="none" w:sz="0" w:space="0" w:color="auto"/>
        <w:right w:val="none" w:sz="0" w:space="0" w:color="auto"/>
      </w:divBdr>
    </w:div>
    <w:div w:id="19639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nchm\HealthShare%20Victoria\Communication%20Team%20-%20Administration%20-%20Administration\Office%20templates\PDs\HSV-PD-Template.dotx" TargetMode="External"/></Relationships>
</file>

<file path=word/theme/theme1.xml><?xml version="1.0" encoding="utf-8"?>
<a:theme xmlns:a="http://schemas.openxmlformats.org/drawingml/2006/main" name="HSV">
  <a:themeElements>
    <a:clrScheme name="Custom 3">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id="{02234DB4-11C3-4F58-9D50-27B7406EE027}" vid="{43DF5616-F3CA-4FC3-B68D-5812CAB0E1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F18D8-A9B3-4B53-8FA7-8098C4E78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280bd-c1bc-4370-9a5e-9a4e51e5e14d"/>
    <ds:schemaRef ds:uri="bcbf6ece-13c0-49c8-9efb-a8c4d0d95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5A182D10-4BE8-46F5-AB3D-A190D07974C1}">
  <ds:schemaRefs>
    <ds:schemaRef ds:uri="http://purl.org/dc/dcmitype/"/>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bcbf6ece-13c0-49c8-9efb-a8c4d0d951da"/>
    <ds:schemaRef ds:uri="04a280bd-c1bc-4370-9a5e-9a4e51e5e14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HSV-PD-Template</Template>
  <TotalTime>2</TotalTime>
  <Pages>4</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Meagan Finch</dc:creator>
  <dc:description/>
  <cp:lastModifiedBy>Dylan Dunkley</cp:lastModifiedBy>
  <cp:revision>4</cp:revision>
  <cp:lastPrinted>2024-12-03T01:33:00Z</cp:lastPrinted>
  <dcterms:created xsi:type="dcterms:W3CDTF">2024-12-02T01:59:00Z</dcterms:created>
  <dcterms:modified xsi:type="dcterms:W3CDTF">2024-12-03T01:34:00Z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MediaServiceImageTags">
    <vt:lpwstr/>
  </property>
  <property fmtid="{D5CDD505-2E9C-101B-9397-08002B2CF9AE}" pid="4" name="_dlc_DocIdItemGuid">
    <vt:lpwstr>8a585c82-d714-45c0-8006-3d6b8362f9e7</vt:lpwstr>
  </property>
</Properties>
</file>